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15B" w:rsidRPr="00FE1ABE" w:rsidRDefault="0025315B" w:rsidP="00FE1ABE">
      <w:pPr>
        <w:rPr>
          <w:b/>
          <w:sz w:val="24"/>
          <w:szCs w:val="24"/>
        </w:rPr>
      </w:pPr>
    </w:p>
    <w:p w:rsidR="0025315B" w:rsidRPr="00FE1ABE" w:rsidRDefault="0025315B" w:rsidP="00FE1ABE">
      <w:pPr>
        <w:rPr>
          <w:b/>
          <w:sz w:val="24"/>
          <w:szCs w:val="24"/>
        </w:rPr>
      </w:pPr>
      <w:r w:rsidRPr="00FE1ABE">
        <w:rPr>
          <w:b/>
          <w:sz w:val="24"/>
          <w:szCs w:val="24"/>
        </w:rPr>
        <w:t>January – Registration month</w:t>
      </w:r>
    </w:p>
    <w:p w:rsidR="0025315B" w:rsidRDefault="0025315B" w:rsidP="005E5349">
      <w:pPr>
        <w:pStyle w:val="ListParagraph"/>
        <w:numPr>
          <w:ilvl w:val="0"/>
          <w:numId w:val="1"/>
        </w:numPr>
      </w:pPr>
      <w:r>
        <w:t>Distribute flyers to schools, churches, etc.</w:t>
      </w:r>
    </w:p>
    <w:p w:rsidR="0025315B" w:rsidRDefault="0025315B" w:rsidP="005E5349">
      <w:pPr>
        <w:pStyle w:val="ListParagraph"/>
        <w:numPr>
          <w:ilvl w:val="0"/>
          <w:numId w:val="1"/>
        </w:numPr>
      </w:pPr>
      <w:r>
        <w:t>Press releases</w:t>
      </w:r>
    </w:p>
    <w:p w:rsidR="0025315B" w:rsidRDefault="0025315B" w:rsidP="002041E4">
      <w:pPr>
        <w:pStyle w:val="ListParagraph"/>
        <w:numPr>
          <w:ilvl w:val="0"/>
          <w:numId w:val="1"/>
        </w:numPr>
      </w:pPr>
      <w:r>
        <w:t>Conduct registrations</w:t>
      </w:r>
    </w:p>
    <w:p w:rsidR="0025315B" w:rsidRDefault="0025315B" w:rsidP="005E5349">
      <w:pPr>
        <w:pStyle w:val="ListParagraph"/>
        <w:numPr>
          <w:ilvl w:val="0"/>
          <w:numId w:val="1"/>
        </w:numPr>
      </w:pPr>
      <w:r>
        <w:t>Sponsor letters are mailed</w:t>
      </w:r>
    </w:p>
    <w:p w:rsidR="0025315B" w:rsidRDefault="0025315B" w:rsidP="005E5349">
      <w:pPr>
        <w:pStyle w:val="ListParagraph"/>
        <w:numPr>
          <w:ilvl w:val="0"/>
          <w:numId w:val="1"/>
        </w:numPr>
      </w:pPr>
      <w:r>
        <w:t xml:space="preserve"> Manager are picked/decided</w:t>
      </w:r>
    </w:p>
    <w:p w:rsidR="0025315B" w:rsidRPr="00A91350" w:rsidRDefault="0025315B" w:rsidP="005E5349">
      <w:pPr>
        <w:rPr>
          <w:b/>
          <w:sz w:val="24"/>
          <w:szCs w:val="24"/>
        </w:rPr>
      </w:pPr>
      <w:r w:rsidRPr="00A91350">
        <w:rPr>
          <w:b/>
          <w:sz w:val="24"/>
          <w:szCs w:val="24"/>
        </w:rPr>
        <w:t>February – Ratings, Tryouts and Teams Formed</w:t>
      </w:r>
    </w:p>
    <w:p w:rsidR="0025315B" w:rsidRDefault="0025315B" w:rsidP="00A91350">
      <w:pPr>
        <w:pStyle w:val="ListParagraph"/>
        <w:numPr>
          <w:ilvl w:val="0"/>
          <w:numId w:val="3"/>
        </w:numPr>
      </w:pPr>
      <w:r>
        <w:t>Conduct ratings and tryouts</w:t>
      </w:r>
    </w:p>
    <w:p w:rsidR="0025315B" w:rsidRDefault="0025315B" w:rsidP="005E5349">
      <w:pPr>
        <w:pStyle w:val="ListParagraph"/>
        <w:numPr>
          <w:ilvl w:val="0"/>
          <w:numId w:val="3"/>
        </w:numPr>
      </w:pPr>
      <w:r>
        <w:t xml:space="preserve">Player drafts for Majors and Seniors. </w:t>
      </w:r>
    </w:p>
    <w:p w:rsidR="0025315B" w:rsidRDefault="0025315B" w:rsidP="00A91350">
      <w:pPr>
        <w:pStyle w:val="ListParagraph"/>
        <w:numPr>
          <w:ilvl w:val="0"/>
          <w:numId w:val="3"/>
        </w:numPr>
      </w:pPr>
      <w:r>
        <w:t>Teams are formed for Clinic, Majors and Seniors.</w:t>
      </w:r>
    </w:p>
    <w:p w:rsidR="0025315B" w:rsidRPr="00A91350" w:rsidRDefault="0025315B" w:rsidP="005E5349">
      <w:pPr>
        <w:rPr>
          <w:b/>
          <w:sz w:val="24"/>
          <w:szCs w:val="24"/>
        </w:rPr>
      </w:pPr>
      <w:r>
        <w:rPr>
          <w:b/>
          <w:sz w:val="24"/>
          <w:szCs w:val="24"/>
        </w:rPr>
        <w:t>March – Managers</w:t>
      </w:r>
      <w:r w:rsidRPr="00A91350">
        <w:rPr>
          <w:b/>
          <w:sz w:val="24"/>
          <w:szCs w:val="24"/>
        </w:rPr>
        <w:t xml:space="preserve"> meeting &amp; teams begin practicing</w:t>
      </w:r>
    </w:p>
    <w:p w:rsidR="0025315B" w:rsidRDefault="0025315B" w:rsidP="005E5349">
      <w:pPr>
        <w:pStyle w:val="ListParagraph"/>
        <w:numPr>
          <w:ilvl w:val="0"/>
          <w:numId w:val="4"/>
        </w:numPr>
      </w:pPr>
      <w:r>
        <w:t>Equipment bags are given to each team</w:t>
      </w:r>
    </w:p>
    <w:p w:rsidR="0025315B" w:rsidRDefault="0025315B" w:rsidP="005E5349">
      <w:pPr>
        <w:pStyle w:val="ListParagraph"/>
        <w:numPr>
          <w:ilvl w:val="0"/>
          <w:numId w:val="4"/>
        </w:numPr>
      </w:pPr>
      <w:r>
        <w:t>Order uniforms</w:t>
      </w:r>
    </w:p>
    <w:p w:rsidR="0025315B" w:rsidRDefault="0025315B" w:rsidP="005E5349">
      <w:pPr>
        <w:pStyle w:val="ListParagraph"/>
        <w:numPr>
          <w:ilvl w:val="0"/>
          <w:numId w:val="4"/>
        </w:numPr>
      </w:pPr>
      <w:r>
        <w:t>Teams begin practicing</w:t>
      </w:r>
    </w:p>
    <w:p w:rsidR="0025315B" w:rsidRDefault="0025315B" w:rsidP="00B00DCF">
      <w:pPr>
        <w:pStyle w:val="ListParagraph"/>
        <w:numPr>
          <w:ilvl w:val="0"/>
          <w:numId w:val="4"/>
        </w:numPr>
      </w:pPr>
      <w:r>
        <w:t>Create league book</w:t>
      </w:r>
    </w:p>
    <w:p w:rsidR="0025315B" w:rsidRPr="00A91350" w:rsidRDefault="0025315B" w:rsidP="005E5349">
      <w:pPr>
        <w:rPr>
          <w:b/>
          <w:sz w:val="24"/>
          <w:szCs w:val="24"/>
        </w:rPr>
      </w:pPr>
      <w:r w:rsidRPr="00A91350">
        <w:rPr>
          <w:b/>
          <w:sz w:val="24"/>
          <w:szCs w:val="24"/>
        </w:rPr>
        <w:t>April – Season Begins</w:t>
      </w:r>
    </w:p>
    <w:p w:rsidR="0025315B" w:rsidRDefault="0025315B" w:rsidP="005E5349">
      <w:pPr>
        <w:pStyle w:val="ListParagraph"/>
        <w:numPr>
          <w:ilvl w:val="0"/>
          <w:numId w:val="5"/>
        </w:numPr>
      </w:pPr>
      <w:r>
        <w:t>Uniform distribution to players</w:t>
      </w:r>
    </w:p>
    <w:p w:rsidR="0025315B" w:rsidRDefault="0025315B" w:rsidP="005E5349">
      <w:pPr>
        <w:pStyle w:val="ListParagraph"/>
        <w:numPr>
          <w:ilvl w:val="0"/>
          <w:numId w:val="5"/>
        </w:numPr>
      </w:pPr>
      <w:r>
        <w:t>Opening Day parade</w:t>
      </w:r>
    </w:p>
    <w:p w:rsidR="0025315B" w:rsidRDefault="0025315B" w:rsidP="00A91350">
      <w:pPr>
        <w:pStyle w:val="ListParagraph"/>
        <w:numPr>
          <w:ilvl w:val="0"/>
          <w:numId w:val="5"/>
        </w:numPr>
      </w:pPr>
      <w:r>
        <w:t>Spring season begins</w:t>
      </w:r>
    </w:p>
    <w:p w:rsidR="0025315B" w:rsidRDefault="0025315B" w:rsidP="005E5349">
      <w:pPr>
        <w:rPr>
          <w:b/>
          <w:sz w:val="24"/>
          <w:szCs w:val="24"/>
        </w:rPr>
      </w:pPr>
      <w:r>
        <w:rPr>
          <w:b/>
          <w:sz w:val="24"/>
          <w:szCs w:val="24"/>
        </w:rPr>
        <w:t>May- Closed</w:t>
      </w:r>
    </w:p>
    <w:p w:rsidR="0025315B" w:rsidRDefault="0025315B" w:rsidP="005E5349">
      <w:pPr>
        <w:rPr>
          <w:b/>
          <w:sz w:val="24"/>
          <w:szCs w:val="24"/>
        </w:rPr>
      </w:pPr>
    </w:p>
    <w:p w:rsidR="0025315B" w:rsidRPr="00A91350" w:rsidRDefault="0025315B" w:rsidP="005E5349">
      <w:pPr>
        <w:rPr>
          <w:b/>
          <w:sz w:val="24"/>
          <w:szCs w:val="24"/>
        </w:rPr>
      </w:pPr>
      <w:r w:rsidRPr="00A91350">
        <w:rPr>
          <w:b/>
          <w:sz w:val="24"/>
          <w:szCs w:val="24"/>
        </w:rPr>
        <w:t>June</w:t>
      </w:r>
      <w:r>
        <w:rPr>
          <w:b/>
          <w:sz w:val="24"/>
          <w:szCs w:val="24"/>
        </w:rPr>
        <w:t xml:space="preserve"> – Season ends &amp; playoffs begin</w:t>
      </w:r>
    </w:p>
    <w:p w:rsidR="0025315B" w:rsidRDefault="0025315B" w:rsidP="005E5349">
      <w:pPr>
        <w:pStyle w:val="ListParagraph"/>
        <w:numPr>
          <w:ilvl w:val="0"/>
          <w:numId w:val="6"/>
        </w:numPr>
      </w:pPr>
      <w:r>
        <w:t>Managers  Meeting</w:t>
      </w:r>
    </w:p>
    <w:p w:rsidR="0025315B" w:rsidRDefault="0025315B" w:rsidP="005E5349">
      <w:pPr>
        <w:pStyle w:val="ListParagraph"/>
        <w:numPr>
          <w:ilvl w:val="0"/>
          <w:numId w:val="6"/>
        </w:numPr>
      </w:pPr>
      <w:r>
        <w:t>Traveling teams picked</w:t>
      </w:r>
    </w:p>
    <w:p w:rsidR="0025315B" w:rsidRDefault="0025315B" w:rsidP="005E5349">
      <w:pPr>
        <w:pStyle w:val="ListParagraph"/>
        <w:numPr>
          <w:ilvl w:val="0"/>
          <w:numId w:val="6"/>
        </w:numPr>
      </w:pPr>
      <w:r>
        <w:t>Fall ball flyers handed out</w:t>
      </w:r>
    </w:p>
    <w:p w:rsidR="0025315B" w:rsidRDefault="0025315B" w:rsidP="005E5349">
      <w:pPr>
        <w:pStyle w:val="ListParagraph"/>
        <w:numPr>
          <w:ilvl w:val="0"/>
          <w:numId w:val="6"/>
        </w:numPr>
      </w:pPr>
      <w:r>
        <w:t>Playoffs</w:t>
      </w:r>
    </w:p>
    <w:p w:rsidR="0025315B" w:rsidRPr="00A91350" w:rsidRDefault="0025315B" w:rsidP="00B00DCF">
      <w:pPr>
        <w:pStyle w:val="ListParagraph"/>
      </w:pPr>
    </w:p>
    <w:p w:rsidR="0025315B" w:rsidRDefault="0025315B" w:rsidP="005E5349">
      <w:pPr>
        <w:rPr>
          <w:b/>
          <w:sz w:val="24"/>
          <w:szCs w:val="24"/>
        </w:rPr>
      </w:pPr>
    </w:p>
    <w:p w:rsidR="0025315B" w:rsidRDefault="0025315B" w:rsidP="005E5349">
      <w:pPr>
        <w:rPr>
          <w:b/>
          <w:sz w:val="24"/>
          <w:szCs w:val="24"/>
        </w:rPr>
      </w:pPr>
    </w:p>
    <w:p w:rsidR="0025315B" w:rsidRDefault="0025315B" w:rsidP="005E5349">
      <w:pPr>
        <w:rPr>
          <w:b/>
          <w:sz w:val="24"/>
          <w:szCs w:val="24"/>
        </w:rPr>
      </w:pPr>
    </w:p>
    <w:p w:rsidR="0025315B" w:rsidRPr="002306F8" w:rsidRDefault="0025315B" w:rsidP="00230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July</w:t>
      </w:r>
      <w:r w:rsidRPr="00A91350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fall ball</w:t>
      </w:r>
      <w:r w:rsidRPr="00A91350">
        <w:rPr>
          <w:b/>
          <w:sz w:val="24"/>
          <w:szCs w:val="24"/>
        </w:rPr>
        <w:t xml:space="preserve"> teams formed</w:t>
      </w:r>
    </w:p>
    <w:p w:rsidR="0025315B" w:rsidRDefault="0025315B" w:rsidP="005E5349">
      <w:pPr>
        <w:pStyle w:val="ListParagraph"/>
        <w:numPr>
          <w:ilvl w:val="0"/>
          <w:numId w:val="7"/>
        </w:numPr>
      </w:pPr>
      <w:r>
        <w:t>Equipment concerns</w:t>
      </w:r>
    </w:p>
    <w:p w:rsidR="0025315B" w:rsidRDefault="0025315B" w:rsidP="005E5349">
      <w:pPr>
        <w:pStyle w:val="ListParagraph"/>
        <w:numPr>
          <w:ilvl w:val="0"/>
          <w:numId w:val="7"/>
        </w:numPr>
      </w:pPr>
      <w:r>
        <w:t>Select team managers for fall Teams</w:t>
      </w:r>
    </w:p>
    <w:p w:rsidR="0025315B" w:rsidRDefault="0025315B" w:rsidP="00A91350">
      <w:pPr>
        <w:pStyle w:val="ListParagraph"/>
        <w:numPr>
          <w:ilvl w:val="0"/>
          <w:numId w:val="7"/>
        </w:numPr>
      </w:pPr>
      <w:r>
        <w:t>Team player selection for fall teams</w:t>
      </w:r>
    </w:p>
    <w:p w:rsidR="0025315B" w:rsidRDefault="0025315B" w:rsidP="00A91350">
      <w:pPr>
        <w:pStyle w:val="ListParagraph"/>
      </w:pPr>
    </w:p>
    <w:p w:rsidR="0025315B" w:rsidRDefault="0025315B" w:rsidP="00A91350">
      <w:pPr>
        <w:rPr>
          <w:b/>
          <w:sz w:val="24"/>
          <w:szCs w:val="24"/>
        </w:rPr>
      </w:pPr>
      <w:r w:rsidRPr="00A91350">
        <w:rPr>
          <w:b/>
          <w:sz w:val="24"/>
          <w:szCs w:val="24"/>
        </w:rPr>
        <w:t>August – Closed</w:t>
      </w:r>
    </w:p>
    <w:p w:rsidR="0025315B" w:rsidRPr="00A91350" w:rsidRDefault="0025315B" w:rsidP="00A91350">
      <w:pPr>
        <w:rPr>
          <w:b/>
          <w:sz w:val="24"/>
          <w:szCs w:val="24"/>
        </w:rPr>
      </w:pPr>
    </w:p>
    <w:p w:rsidR="0025315B" w:rsidRPr="00A91350" w:rsidRDefault="0025315B" w:rsidP="00762903">
      <w:pPr>
        <w:rPr>
          <w:b/>
          <w:sz w:val="24"/>
          <w:szCs w:val="24"/>
        </w:rPr>
      </w:pPr>
      <w:r w:rsidRPr="00A91350">
        <w:rPr>
          <w:b/>
          <w:sz w:val="24"/>
          <w:szCs w:val="24"/>
        </w:rPr>
        <w:t>September – Fall Ball starts, softball committee meeting</w:t>
      </w:r>
    </w:p>
    <w:p w:rsidR="0025315B" w:rsidRDefault="0025315B" w:rsidP="00A91350">
      <w:pPr>
        <w:pStyle w:val="ListParagraph"/>
        <w:numPr>
          <w:ilvl w:val="0"/>
          <w:numId w:val="10"/>
        </w:numPr>
      </w:pPr>
      <w:r>
        <w:t>Fall ball</w:t>
      </w:r>
    </w:p>
    <w:p w:rsidR="0025315B" w:rsidRDefault="0025315B" w:rsidP="00762903">
      <w:pPr>
        <w:pStyle w:val="ListParagraph"/>
        <w:numPr>
          <w:ilvl w:val="0"/>
          <w:numId w:val="10"/>
        </w:numPr>
      </w:pPr>
      <w:r>
        <w:t>Formation of any new committee members (if needed)</w:t>
      </w:r>
    </w:p>
    <w:p w:rsidR="0025315B" w:rsidRPr="00A91350" w:rsidRDefault="0025315B" w:rsidP="00A91350">
      <w:pPr>
        <w:rPr>
          <w:b/>
          <w:sz w:val="24"/>
          <w:szCs w:val="24"/>
        </w:rPr>
      </w:pPr>
    </w:p>
    <w:p w:rsidR="0025315B" w:rsidRPr="00A91350" w:rsidRDefault="0025315B" w:rsidP="00762903">
      <w:pPr>
        <w:rPr>
          <w:b/>
          <w:sz w:val="24"/>
          <w:szCs w:val="24"/>
        </w:rPr>
      </w:pPr>
      <w:r w:rsidRPr="00A91350">
        <w:rPr>
          <w:b/>
          <w:sz w:val="24"/>
          <w:szCs w:val="24"/>
        </w:rPr>
        <w:t>October – Closed</w:t>
      </w:r>
    </w:p>
    <w:p w:rsidR="0025315B" w:rsidRDefault="0025315B" w:rsidP="00A91350"/>
    <w:p w:rsidR="0025315B" w:rsidRPr="00A91350" w:rsidRDefault="0025315B" w:rsidP="00762903">
      <w:pPr>
        <w:rPr>
          <w:b/>
          <w:sz w:val="24"/>
          <w:szCs w:val="24"/>
        </w:rPr>
      </w:pPr>
      <w:r w:rsidRPr="00A91350">
        <w:rPr>
          <w:b/>
          <w:sz w:val="24"/>
          <w:szCs w:val="24"/>
        </w:rPr>
        <w:t>December – Planning for Season</w:t>
      </w:r>
    </w:p>
    <w:p w:rsidR="0025315B" w:rsidRDefault="0025315B" w:rsidP="00762903">
      <w:pPr>
        <w:pStyle w:val="ListParagraph"/>
        <w:numPr>
          <w:ilvl w:val="0"/>
          <w:numId w:val="11"/>
        </w:numPr>
      </w:pPr>
      <w:r>
        <w:t>Prepare flyer for Softball Season</w:t>
      </w:r>
    </w:p>
    <w:p w:rsidR="0025315B" w:rsidRDefault="0025315B" w:rsidP="00762903">
      <w:pPr>
        <w:pStyle w:val="ListParagraph"/>
        <w:numPr>
          <w:ilvl w:val="0"/>
          <w:numId w:val="11"/>
        </w:numPr>
      </w:pPr>
      <w:r>
        <w:t>Select uniforms style, get samples for registration</w:t>
      </w:r>
    </w:p>
    <w:p w:rsidR="0025315B" w:rsidRDefault="0025315B" w:rsidP="00762903">
      <w:pPr>
        <w:pStyle w:val="ListParagraph"/>
        <w:numPr>
          <w:ilvl w:val="0"/>
          <w:numId w:val="11"/>
        </w:numPr>
      </w:pPr>
      <w:r>
        <w:t>Check equipment inventory and order replacement equipment</w:t>
      </w:r>
    </w:p>
    <w:p w:rsidR="0025315B" w:rsidRDefault="0025315B" w:rsidP="00762903">
      <w:pPr>
        <w:pStyle w:val="ListParagraph"/>
        <w:numPr>
          <w:ilvl w:val="0"/>
          <w:numId w:val="11"/>
        </w:numPr>
      </w:pPr>
      <w:r>
        <w:t>Schedule locations for registrations</w:t>
      </w:r>
    </w:p>
    <w:p w:rsidR="0025315B" w:rsidRDefault="0025315B" w:rsidP="00762903">
      <w:pPr>
        <w:pStyle w:val="ListParagraph"/>
        <w:numPr>
          <w:ilvl w:val="0"/>
          <w:numId w:val="11"/>
        </w:numPr>
      </w:pPr>
      <w:r>
        <w:t>Schedule locations for ratings and try out dates</w:t>
      </w:r>
    </w:p>
    <w:p w:rsidR="0025315B" w:rsidRDefault="0025315B" w:rsidP="00762903">
      <w:pPr>
        <w:pStyle w:val="ListParagraph"/>
        <w:numPr>
          <w:ilvl w:val="0"/>
          <w:numId w:val="11"/>
        </w:numPr>
      </w:pPr>
      <w:r>
        <w:t>Mail registration letter to parents</w:t>
      </w:r>
      <w:bookmarkStart w:id="0" w:name="_GoBack"/>
      <w:bookmarkEnd w:id="0"/>
    </w:p>
    <w:sectPr w:rsidR="0025315B" w:rsidSect="006A4493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315B" w:rsidRDefault="0025315B" w:rsidP="005E5349">
      <w:pPr>
        <w:spacing w:after="0" w:line="240" w:lineRule="auto"/>
      </w:pPr>
      <w:r>
        <w:separator/>
      </w:r>
    </w:p>
  </w:endnote>
  <w:endnote w:type="continuationSeparator" w:id="0">
    <w:p w:rsidR="0025315B" w:rsidRDefault="0025315B" w:rsidP="005E53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15B" w:rsidRDefault="0025315B">
    <w:pPr>
      <w:pStyle w:val="Footer"/>
      <w:jc w:val="center"/>
    </w:pPr>
    <w:fldSimple w:instr=" PAGE   \* MERGEFORMAT ">
      <w:r>
        <w:rPr>
          <w:noProof/>
        </w:rPr>
        <w:t>1</w:t>
      </w:r>
    </w:fldSimple>
  </w:p>
  <w:p w:rsidR="0025315B" w:rsidRDefault="0025315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315B" w:rsidRDefault="0025315B" w:rsidP="005E5349">
      <w:pPr>
        <w:spacing w:after="0" w:line="240" w:lineRule="auto"/>
      </w:pPr>
      <w:r>
        <w:separator/>
      </w:r>
    </w:p>
  </w:footnote>
  <w:footnote w:type="continuationSeparator" w:id="0">
    <w:p w:rsidR="0025315B" w:rsidRDefault="0025315B" w:rsidP="005E53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15B" w:rsidRPr="00A91350" w:rsidRDefault="0025315B" w:rsidP="005E5349">
    <w:pPr>
      <w:pStyle w:val="Header"/>
      <w:jc w:val="center"/>
      <w:rPr>
        <w:b/>
        <w:sz w:val="44"/>
        <w:szCs w:val="44"/>
      </w:rPr>
    </w:pPr>
    <w:smartTag w:uri="urn:schemas-microsoft-com:office:smarttags" w:element="place">
      <w:r w:rsidRPr="00A91350">
        <w:rPr>
          <w:b/>
          <w:sz w:val="44"/>
          <w:szCs w:val="44"/>
        </w:rPr>
        <w:t>Kenilworth</w:t>
      </w:r>
    </w:smartTag>
    <w:r w:rsidRPr="00A91350">
      <w:rPr>
        <w:b/>
        <w:sz w:val="44"/>
        <w:szCs w:val="44"/>
      </w:rPr>
      <w:t xml:space="preserve"> Season Schedule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D49D1"/>
    <w:multiLevelType w:val="hybridMultilevel"/>
    <w:tmpl w:val="3668B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8A5916"/>
    <w:multiLevelType w:val="hybridMultilevel"/>
    <w:tmpl w:val="EECC91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4147310"/>
    <w:multiLevelType w:val="hybridMultilevel"/>
    <w:tmpl w:val="1B363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8A09C2"/>
    <w:multiLevelType w:val="hybridMultilevel"/>
    <w:tmpl w:val="36083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2F125D"/>
    <w:multiLevelType w:val="hybridMultilevel"/>
    <w:tmpl w:val="4C98D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14322D"/>
    <w:multiLevelType w:val="hybridMultilevel"/>
    <w:tmpl w:val="4E9AC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976EDC"/>
    <w:multiLevelType w:val="hybridMultilevel"/>
    <w:tmpl w:val="6C34A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FF10DC"/>
    <w:multiLevelType w:val="hybridMultilevel"/>
    <w:tmpl w:val="E9782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AA4B97"/>
    <w:multiLevelType w:val="hybridMultilevel"/>
    <w:tmpl w:val="4288B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EC4DC5"/>
    <w:multiLevelType w:val="hybridMultilevel"/>
    <w:tmpl w:val="73F62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E8750F"/>
    <w:multiLevelType w:val="hybridMultilevel"/>
    <w:tmpl w:val="22A69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7"/>
  </w:num>
  <w:num w:numId="5">
    <w:abstractNumId w:val="9"/>
  </w:num>
  <w:num w:numId="6">
    <w:abstractNumId w:val="10"/>
  </w:num>
  <w:num w:numId="7">
    <w:abstractNumId w:val="0"/>
  </w:num>
  <w:num w:numId="8">
    <w:abstractNumId w:val="8"/>
  </w:num>
  <w:num w:numId="9">
    <w:abstractNumId w:val="6"/>
  </w:num>
  <w:num w:numId="10">
    <w:abstractNumId w:val="3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5349"/>
    <w:rsid w:val="002041E4"/>
    <w:rsid w:val="002306F8"/>
    <w:rsid w:val="002514F5"/>
    <w:rsid w:val="0025315B"/>
    <w:rsid w:val="00473EA7"/>
    <w:rsid w:val="00540CA5"/>
    <w:rsid w:val="00592756"/>
    <w:rsid w:val="005E5349"/>
    <w:rsid w:val="00697689"/>
    <w:rsid w:val="006A4493"/>
    <w:rsid w:val="0070400B"/>
    <w:rsid w:val="00762903"/>
    <w:rsid w:val="007E33C5"/>
    <w:rsid w:val="008836F2"/>
    <w:rsid w:val="008A029A"/>
    <w:rsid w:val="008B5CA1"/>
    <w:rsid w:val="0098039A"/>
    <w:rsid w:val="00A91350"/>
    <w:rsid w:val="00B00DCF"/>
    <w:rsid w:val="00B45C56"/>
    <w:rsid w:val="00C304C1"/>
    <w:rsid w:val="00C806F4"/>
    <w:rsid w:val="00D90840"/>
    <w:rsid w:val="00DC1C85"/>
    <w:rsid w:val="00E068A2"/>
    <w:rsid w:val="00E87FDB"/>
    <w:rsid w:val="00FE1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493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E53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5E5349"/>
    <w:rPr>
      <w:rFonts w:cs="Times New Roman"/>
    </w:rPr>
  </w:style>
  <w:style w:type="paragraph" w:styleId="Footer">
    <w:name w:val="footer"/>
    <w:basedOn w:val="Normal"/>
    <w:link w:val="FooterChar"/>
    <w:uiPriority w:val="99"/>
    <w:rsid w:val="005E53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5E5349"/>
    <w:rPr>
      <w:rFonts w:cs="Times New Roman"/>
    </w:rPr>
  </w:style>
  <w:style w:type="paragraph" w:styleId="ListParagraph">
    <w:name w:val="List Paragraph"/>
    <w:basedOn w:val="Normal"/>
    <w:uiPriority w:val="99"/>
    <w:qFormat/>
    <w:rsid w:val="005E53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2</Pages>
  <Words>189</Words>
  <Characters>1083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Keith Ryan</cp:lastModifiedBy>
  <cp:revision>13</cp:revision>
  <cp:lastPrinted>2010-07-24T05:57:00Z</cp:lastPrinted>
  <dcterms:created xsi:type="dcterms:W3CDTF">2010-07-23T21:15:00Z</dcterms:created>
  <dcterms:modified xsi:type="dcterms:W3CDTF">2010-08-08T14:58:00Z</dcterms:modified>
</cp:coreProperties>
</file>