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2638" w:rsidRPr="00652AD2" w:rsidRDefault="00162638" w:rsidP="00652AD2">
      <w:pPr>
        <w:rPr>
          <w:b/>
        </w:rPr>
      </w:pPr>
    </w:p>
    <w:p w:rsidR="00162638" w:rsidRDefault="00162638" w:rsidP="009D321E">
      <w:pPr>
        <w:pStyle w:val="ListParagraph"/>
        <w:rPr>
          <w:b/>
        </w:rPr>
      </w:pPr>
    </w:p>
    <w:p w:rsidR="00162638" w:rsidRPr="009D321E" w:rsidRDefault="00162638" w:rsidP="00C00C95">
      <w:pPr>
        <w:pStyle w:val="ListParagraph"/>
        <w:numPr>
          <w:ilvl w:val="0"/>
          <w:numId w:val="1"/>
        </w:numPr>
        <w:rPr>
          <w:b/>
          <w:sz w:val="28"/>
          <w:szCs w:val="28"/>
        </w:rPr>
      </w:pPr>
      <w:r w:rsidRPr="009D321E">
        <w:rPr>
          <w:b/>
          <w:sz w:val="28"/>
          <w:szCs w:val="28"/>
        </w:rPr>
        <w:t>All games must start on time.</w:t>
      </w:r>
    </w:p>
    <w:p w:rsidR="00162638" w:rsidRDefault="00162638" w:rsidP="00B424B0">
      <w:pPr>
        <w:pStyle w:val="ListParagraph"/>
        <w:numPr>
          <w:ilvl w:val="1"/>
          <w:numId w:val="1"/>
        </w:numPr>
      </w:pPr>
      <w:r>
        <w:t>Do not wait for an umpire to arrive. Arrange to umpire it amongst yourselves. Start at your scheduled times.</w:t>
      </w:r>
    </w:p>
    <w:p w:rsidR="00162638" w:rsidRDefault="00162638" w:rsidP="00B424B0">
      <w:pPr>
        <w:pStyle w:val="ListParagraph"/>
        <w:numPr>
          <w:ilvl w:val="1"/>
          <w:numId w:val="1"/>
        </w:numPr>
      </w:pPr>
      <w:r>
        <w:t xml:space="preserve">You as a manager have no choice of who is assigned to umpire your game. The umpire in chief </w:t>
      </w:r>
      <w:r>
        <w:tab/>
        <w:t>assigns the umpire and the manager has no option other than to accept the assigned umpire.</w:t>
      </w:r>
    </w:p>
    <w:p w:rsidR="00162638" w:rsidRPr="00E165FF" w:rsidRDefault="00162638" w:rsidP="00E165FF">
      <w:pPr>
        <w:pStyle w:val="ListParagraph"/>
        <w:numPr>
          <w:ilvl w:val="0"/>
          <w:numId w:val="1"/>
        </w:numPr>
        <w:rPr>
          <w:b/>
        </w:rPr>
      </w:pPr>
      <w:r w:rsidRPr="00E165FF">
        <w:rPr>
          <w:b/>
        </w:rPr>
        <w:t>Managers will be held responsible for the</w:t>
      </w:r>
      <w:r>
        <w:rPr>
          <w:b/>
        </w:rPr>
        <w:t>ir</w:t>
      </w:r>
      <w:r w:rsidRPr="00E165FF">
        <w:rPr>
          <w:b/>
        </w:rPr>
        <w:t xml:space="preserve"> actions</w:t>
      </w:r>
      <w:r>
        <w:rPr>
          <w:b/>
        </w:rPr>
        <w:t xml:space="preserve"> and the actions </w:t>
      </w:r>
      <w:r w:rsidRPr="00E165FF">
        <w:rPr>
          <w:b/>
        </w:rPr>
        <w:t>of their coaches during</w:t>
      </w:r>
      <w:r>
        <w:rPr>
          <w:b/>
        </w:rPr>
        <w:t xml:space="preserve"> the softball season, </w:t>
      </w:r>
      <w:r w:rsidRPr="00E165FF">
        <w:rPr>
          <w:b/>
        </w:rPr>
        <w:t>practice and at games</w:t>
      </w:r>
      <w:r>
        <w:rPr>
          <w:b/>
        </w:rPr>
        <w:t>, a</w:t>
      </w:r>
      <w:r w:rsidRPr="00E165FF">
        <w:rPr>
          <w:b/>
        </w:rPr>
        <w:t xml:space="preserve">nd are subject to disciplinary action by the </w:t>
      </w:r>
      <w:smartTag w:uri="urn:schemas-microsoft-com:office:smarttags" w:element="place">
        <w:r w:rsidRPr="00E165FF">
          <w:rPr>
            <w:b/>
          </w:rPr>
          <w:t>Kenilworth</w:t>
        </w:r>
      </w:smartTag>
      <w:r w:rsidRPr="00E165FF">
        <w:rPr>
          <w:b/>
        </w:rPr>
        <w:t xml:space="preserve"> Softball Committee</w:t>
      </w:r>
      <w:r>
        <w:rPr>
          <w:b/>
        </w:rPr>
        <w:t>.</w:t>
      </w:r>
    </w:p>
    <w:p w:rsidR="00162638" w:rsidRDefault="00162638" w:rsidP="00B621A4">
      <w:pPr>
        <w:pStyle w:val="ListParagraph"/>
      </w:pPr>
    </w:p>
    <w:p w:rsidR="00162638" w:rsidRPr="009D321E" w:rsidRDefault="00162638" w:rsidP="009D321E">
      <w:pPr>
        <w:pStyle w:val="ListParagraph"/>
        <w:numPr>
          <w:ilvl w:val="0"/>
          <w:numId w:val="1"/>
        </w:numPr>
        <w:rPr>
          <w:b/>
          <w:sz w:val="28"/>
          <w:szCs w:val="28"/>
        </w:rPr>
      </w:pPr>
      <w:r w:rsidRPr="009D321E">
        <w:rPr>
          <w:b/>
          <w:sz w:val="28"/>
          <w:szCs w:val="28"/>
        </w:rPr>
        <w:t>Managing seniority</w:t>
      </w:r>
    </w:p>
    <w:p w:rsidR="00162638" w:rsidRDefault="00162638" w:rsidP="00B424B0">
      <w:pPr>
        <w:pStyle w:val="ListParagraph"/>
        <w:numPr>
          <w:ilvl w:val="1"/>
          <w:numId w:val="1"/>
        </w:numPr>
      </w:pPr>
      <w:r>
        <w:t>Managers returning from the previous season have seniority in the division they previously managed.</w:t>
      </w:r>
    </w:p>
    <w:p w:rsidR="00162638" w:rsidRDefault="00162638" w:rsidP="00B424B0">
      <w:pPr>
        <w:pStyle w:val="ListParagraph"/>
        <w:numPr>
          <w:ilvl w:val="1"/>
          <w:numId w:val="1"/>
        </w:numPr>
      </w:pPr>
      <w:r>
        <w:t>A returning Manager may manage in another division providing that there is a vacancy.</w:t>
      </w:r>
    </w:p>
    <w:p w:rsidR="00162638" w:rsidRDefault="00162638" w:rsidP="00B424B0">
      <w:pPr>
        <w:pStyle w:val="ListParagraph"/>
        <w:numPr>
          <w:ilvl w:val="1"/>
          <w:numId w:val="1"/>
        </w:numPr>
      </w:pPr>
      <w:r>
        <w:t>In the event that there are more managers than teams available and seniority is equal the Softball Committee will decide who will manage.</w:t>
      </w:r>
    </w:p>
    <w:p w:rsidR="00162638" w:rsidRDefault="00162638" w:rsidP="00C00C95">
      <w:pPr>
        <w:pStyle w:val="ListParagraph"/>
        <w:numPr>
          <w:ilvl w:val="1"/>
          <w:numId w:val="1"/>
        </w:numPr>
      </w:pPr>
      <w:r>
        <w:t>If a manager, without cause, drops out for a season they lose seniority.</w:t>
      </w:r>
    </w:p>
    <w:p w:rsidR="00162638" w:rsidRDefault="00162638" w:rsidP="00B621A4">
      <w:pPr>
        <w:pStyle w:val="ListParagraph"/>
        <w:ind w:left="1440"/>
      </w:pPr>
    </w:p>
    <w:p w:rsidR="00162638" w:rsidRPr="00B621A4" w:rsidRDefault="00162638" w:rsidP="00AE2878">
      <w:pPr>
        <w:pStyle w:val="ListParagraph"/>
        <w:jc w:val="center"/>
        <w:rPr>
          <w:b/>
          <w:sz w:val="32"/>
          <w:szCs w:val="32"/>
          <w:u w:val="single"/>
        </w:rPr>
      </w:pPr>
      <w:r w:rsidRPr="00B621A4">
        <w:rPr>
          <w:b/>
          <w:sz w:val="32"/>
          <w:szCs w:val="32"/>
          <w:u w:val="single"/>
        </w:rPr>
        <w:t>Managers Responsibilities</w:t>
      </w:r>
    </w:p>
    <w:p w:rsidR="00162638" w:rsidRDefault="00162638" w:rsidP="00AE2878">
      <w:pPr>
        <w:pStyle w:val="ListParagraph"/>
        <w:jc w:val="center"/>
      </w:pPr>
    </w:p>
    <w:p w:rsidR="00162638" w:rsidRDefault="00162638" w:rsidP="00AE2878">
      <w:pPr>
        <w:pStyle w:val="ListParagraph"/>
        <w:numPr>
          <w:ilvl w:val="0"/>
          <w:numId w:val="2"/>
        </w:numPr>
      </w:pPr>
      <w:r>
        <w:t>To teach safely, the fundamentals of the game of softball to each player on their team.</w:t>
      </w:r>
    </w:p>
    <w:p w:rsidR="00162638" w:rsidRDefault="00162638" w:rsidP="00AE2878">
      <w:pPr>
        <w:pStyle w:val="ListParagraph"/>
        <w:ind w:left="1080"/>
      </w:pPr>
    </w:p>
    <w:p w:rsidR="00162638" w:rsidRDefault="00162638" w:rsidP="00AE2878">
      <w:pPr>
        <w:pStyle w:val="ListParagraph"/>
        <w:numPr>
          <w:ilvl w:val="0"/>
          <w:numId w:val="2"/>
        </w:numPr>
      </w:pPr>
      <w:r>
        <w:t>To teach sportsmanship, fair play and good conduct to all players.</w:t>
      </w:r>
    </w:p>
    <w:p w:rsidR="00162638" w:rsidRDefault="00162638" w:rsidP="00AE2878">
      <w:pPr>
        <w:pStyle w:val="ListParagraph"/>
      </w:pPr>
    </w:p>
    <w:p w:rsidR="00162638" w:rsidRDefault="00162638" w:rsidP="00AE2878">
      <w:pPr>
        <w:pStyle w:val="ListParagraph"/>
        <w:numPr>
          <w:ilvl w:val="0"/>
          <w:numId w:val="2"/>
        </w:numPr>
      </w:pPr>
      <w:r>
        <w:t>To be responsible for all equipment issued to them.</w:t>
      </w:r>
    </w:p>
    <w:p w:rsidR="00162638" w:rsidRDefault="00162638" w:rsidP="00AE2878">
      <w:pPr>
        <w:pStyle w:val="ListParagraph"/>
      </w:pPr>
    </w:p>
    <w:p w:rsidR="00162638" w:rsidRDefault="00162638" w:rsidP="00AE2878">
      <w:pPr>
        <w:pStyle w:val="ListParagraph"/>
        <w:numPr>
          <w:ilvl w:val="0"/>
          <w:numId w:val="2"/>
        </w:numPr>
      </w:pPr>
      <w:r>
        <w:t>To maintain order during games. To insure that all players remain in the dugout or on the benches except for those players on deck.</w:t>
      </w:r>
    </w:p>
    <w:p w:rsidR="00162638" w:rsidRDefault="00162638" w:rsidP="00AE2878">
      <w:pPr>
        <w:pStyle w:val="ListParagraph"/>
      </w:pPr>
    </w:p>
    <w:p w:rsidR="00162638" w:rsidRDefault="00162638" w:rsidP="00AE2878">
      <w:pPr>
        <w:pStyle w:val="ListParagraph"/>
        <w:numPr>
          <w:ilvl w:val="0"/>
          <w:numId w:val="2"/>
        </w:numPr>
      </w:pPr>
      <w:r>
        <w:t>To abide by the umpires decisions in a sportsman-like manner</w:t>
      </w:r>
    </w:p>
    <w:p w:rsidR="00162638" w:rsidRDefault="00162638" w:rsidP="00AE2878">
      <w:pPr>
        <w:pStyle w:val="ListParagraph"/>
      </w:pPr>
    </w:p>
    <w:p w:rsidR="00162638" w:rsidRDefault="00162638" w:rsidP="00AE2878">
      <w:pPr>
        <w:pStyle w:val="ListParagraph"/>
        <w:ind w:left="1080"/>
      </w:pPr>
    </w:p>
    <w:p w:rsidR="00162638" w:rsidRDefault="00162638" w:rsidP="00AE2878">
      <w:pPr>
        <w:pStyle w:val="ListParagraph"/>
        <w:numPr>
          <w:ilvl w:val="0"/>
          <w:numId w:val="2"/>
        </w:numPr>
      </w:pPr>
      <w:r>
        <w:t xml:space="preserve">To insure that bench areas are cleaned after the game. </w:t>
      </w:r>
    </w:p>
    <w:p w:rsidR="00162638" w:rsidRDefault="00162638" w:rsidP="00AE2878">
      <w:pPr>
        <w:pStyle w:val="ListParagraph"/>
        <w:ind w:left="1080"/>
      </w:pPr>
    </w:p>
    <w:p w:rsidR="00162638" w:rsidRDefault="00162638" w:rsidP="00AE2878">
      <w:pPr>
        <w:pStyle w:val="ListParagraph"/>
        <w:numPr>
          <w:ilvl w:val="0"/>
          <w:numId w:val="2"/>
        </w:numPr>
      </w:pPr>
      <w:r>
        <w:t xml:space="preserve">To submit the scores to the official score keeper before the end of the day. </w:t>
      </w:r>
    </w:p>
    <w:p w:rsidR="00162638" w:rsidRDefault="00162638" w:rsidP="009036A3">
      <w:pPr>
        <w:pStyle w:val="ListParagraph"/>
      </w:pPr>
    </w:p>
    <w:p w:rsidR="00162638" w:rsidRDefault="00162638" w:rsidP="009036A3">
      <w:pPr>
        <w:pStyle w:val="ListParagraph"/>
      </w:pPr>
    </w:p>
    <w:p w:rsidR="00162638" w:rsidRDefault="00162638" w:rsidP="009036A3">
      <w:pPr>
        <w:pStyle w:val="ListParagraph"/>
      </w:pPr>
    </w:p>
    <w:p w:rsidR="00162638" w:rsidRDefault="00162638" w:rsidP="009036A3">
      <w:pPr>
        <w:pStyle w:val="ListParagraph"/>
      </w:pPr>
    </w:p>
    <w:p w:rsidR="00162638" w:rsidRDefault="00162638" w:rsidP="009D321E">
      <w:pPr>
        <w:pStyle w:val="ListParagraph"/>
      </w:pPr>
    </w:p>
    <w:p w:rsidR="00162638" w:rsidRDefault="00162638" w:rsidP="009D321E">
      <w:pPr>
        <w:pStyle w:val="ListParagraph"/>
        <w:numPr>
          <w:ilvl w:val="0"/>
          <w:numId w:val="2"/>
        </w:numPr>
      </w:pPr>
      <w:r>
        <w:t>To return all equipment at the end of the regular season to the Equipment Manager.</w:t>
      </w:r>
    </w:p>
    <w:p w:rsidR="00162638" w:rsidRDefault="00162638" w:rsidP="00AE2878">
      <w:pPr>
        <w:pStyle w:val="ListParagraph"/>
        <w:ind w:left="1080"/>
      </w:pPr>
    </w:p>
    <w:p w:rsidR="00162638" w:rsidRDefault="00162638" w:rsidP="009D321E">
      <w:pPr>
        <w:pStyle w:val="ListParagraph"/>
        <w:numPr>
          <w:ilvl w:val="0"/>
          <w:numId w:val="2"/>
        </w:numPr>
      </w:pPr>
      <w:r>
        <w:t>To keep all unauthorized personnel out of the playing area during the game</w:t>
      </w:r>
      <w:bookmarkStart w:id="0" w:name="_GoBack"/>
      <w:bookmarkEnd w:id="0"/>
      <w:r>
        <w:t>.</w:t>
      </w:r>
    </w:p>
    <w:p w:rsidR="00162638" w:rsidRDefault="00162638" w:rsidP="009D321E">
      <w:pPr>
        <w:pStyle w:val="ListParagraph"/>
        <w:ind w:left="1080"/>
      </w:pPr>
    </w:p>
    <w:p w:rsidR="00162638" w:rsidRDefault="00162638" w:rsidP="009D321E">
      <w:pPr>
        <w:pStyle w:val="ListParagraph"/>
        <w:numPr>
          <w:ilvl w:val="0"/>
          <w:numId w:val="2"/>
        </w:numPr>
      </w:pPr>
      <w:r>
        <w:t>At no time will a manager demean a players ability or use profanity. (Manager subject to disciplinary action by the Softball committee if a complaint is made).</w:t>
      </w:r>
    </w:p>
    <w:p w:rsidR="00162638" w:rsidRDefault="00162638" w:rsidP="00AE2878">
      <w:pPr>
        <w:pStyle w:val="ListParagraph"/>
        <w:ind w:left="1080"/>
      </w:pPr>
    </w:p>
    <w:p w:rsidR="00162638" w:rsidRDefault="00162638" w:rsidP="00AE2878">
      <w:pPr>
        <w:pStyle w:val="ListParagraph"/>
        <w:numPr>
          <w:ilvl w:val="0"/>
          <w:numId w:val="2"/>
        </w:numPr>
      </w:pPr>
      <w:r>
        <w:t>At no time will a manager appear for a game under the influence of alcohol or drugs.</w:t>
      </w:r>
    </w:p>
    <w:p w:rsidR="00162638" w:rsidRDefault="00162638" w:rsidP="00AE2878">
      <w:pPr>
        <w:pStyle w:val="ListParagraph"/>
      </w:pPr>
    </w:p>
    <w:p w:rsidR="00162638" w:rsidRDefault="00162638" w:rsidP="00AE2878">
      <w:pPr>
        <w:pStyle w:val="ListParagraph"/>
        <w:numPr>
          <w:ilvl w:val="0"/>
          <w:numId w:val="2"/>
        </w:numPr>
      </w:pPr>
      <w:r>
        <w:t>All broken equipment should be returned to the Equipment Manager for replacement.</w:t>
      </w:r>
    </w:p>
    <w:p w:rsidR="00162638" w:rsidRDefault="00162638" w:rsidP="00AE2878">
      <w:pPr>
        <w:pStyle w:val="ListParagraph"/>
      </w:pPr>
    </w:p>
    <w:p w:rsidR="00162638" w:rsidRDefault="00162638" w:rsidP="00AE2878">
      <w:pPr>
        <w:pStyle w:val="ListParagraph"/>
        <w:numPr>
          <w:ilvl w:val="0"/>
          <w:numId w:val="2"/>
        </w:numPr>
      </w:pPr>
      <w:r>
        <w:t>In the event of an injury serious enough for the child to be taken from the field that child cannot return to the game until written permission is given by the parent or physician.</w:t>
      </w:r>
    </w:p>
    <w:p w:rsidR="00162638" w:rsidRDefault="00162638" w:rsidP="0082154A">
      <w:pPr>
        <w:pStyle w:val="ListParagraph"/>
      </w:pPr>
    </w:p>
    <w:p w:rsidR="00162638" w:rsidRDefault="00162638" w:rsidP="0082154A">
      <w:pPr>
        <w:pStyle w:val="ListParagraph"/>
      </w:pPr>
    </w:p>
    <w:p w:rsidR="00162638" w:rsidRDefault="00162638" w:rsidP="0082154A">
      <w:pPr>
        <w:pStyle w:val="ListParagraph"/>
      </w:pPr>
    </w:p>
    <w:p w:rsidR="00162638" w:rsidRDefault="00162638" w:rsidP="0082154A">
      <w:pPr>
        <w:pStyle w:val="ListParagraph"/>
      </w:pPr>
    </w:p>
    <w:p w:rsidR="00162638" w:rsidRDefault="00162638" w:rsidP="0082154A">
      <w:pPr>
        <w:pStyle w:val="ListParagraph"/>
      </w:pPr>
    </w:p>
    <w:p w:rsidR="00162638" w:rsidRDefault="00162638" w:rsidP="0082154A">
      <w:pPr>
        <w:pStyle w:val="ListParagraph"/>
      </w:pPr>
    </w:p>
    <w:p w:rsidR="00162638" w:rsidRDefault="00162638" w:rsidP="0082154A">
      <w:pPr>
        <w:pStyle w:val="ListParagraph"/>
      </w:pPr>
    </w:p>
    <w:p w:rsidR="00162638" w:rsidRDefault="00162638" w:rsidP="0082154A">
      <w:pPr>
        <w:pStyle w:val="ListParagraph"/>
      </w:pPr>
    </w:p>
    <w:p w:rsidR="00162638" w:rsidRDefault="00162638" w:rsidP="0082154A">
      <w:pPr>
        <w:pStyle w:val="ListParagraph"/>
      </w:pPr>
    </w:p>
    <w:p w:rsidR="00162638" w:rsidRDefault="00162638" w:rsidP="0082154A">
      <w:pPr>
        <w:pStyle w:val="ListParagraph"/>
      </w:pPr>
    </w:p>
    <w:p w:rsidR="00162638" w:rsidRDefault="00162638" w:rsidP="0082154A">
      <w:pPr>
        <w:pStyle w:val="ListParagraph"/>
      </w:pPr>
    </w:p>
    <w:p w:rsidR="00162638" w:rsidRDefault="00162638" w:rsidP="0082154A">
      <w:pPr>
        <w:pStyle w:val="ListParagraph"/>
      </w:pPr>
    </w:p>
    <w:p w:rsidR="00162638" w:rsidRDefault="00162638" w:rsidP="0082154A">
      <w:pPr>
        <w:pStyle w:val="ListParagraph"/>
      </w:pPr>
    </w:p>
    <w:p w:rsidR="00162638" w:rsidRDefault="00162638" w:rsidP="0082154A">
      <w:pPr>
        <w:pStyle w:val="ListParagraph"/>
      </w:pPr>
    </w:p>
    <w:p w:rsidR="00162638" w:rsidRDefault="00162638" w:rsidP="0082154A">
      <w:pPr>
        <w:pStyle w:val="ListParagraph"/>
      </w:pPr>
    </w:p>
    <w:p w:rsidR="00162638" w:rsidRDefault="00162638" w:rsidP="0082154A">
      <w:pPr>
        <w:pStyle w:val="ListParagraph"/>
      </w:pPr>
    </w:p>
    <w:p w:rsidR="00162638" w:rsidRDefault="00162638" w:rsidP="0082154A">
      <w:pPr>
        <w:pStyle w:val="ListParagraph"/>
      </w:pPr>
    </w:p>
    <w:p w:rsidR="00162638" w:rsidRDefault="00162638" w:rsidP="0082154A">
      <w:pPr>
        <w:pStyle w:val="ListParagraph"/>
      </w:pPr>
    </w:p>
    <w:p w:rsidR="00162638" w:rsidRDefault="00162638" w:rsidP="0082154A">
      <w:pPr>
        <w:pStyle w:val="ListParagraph"/>
      </w:pPr>
    </w:p>
    <w:p w:rsidR="00162638" w:rsidRDefault="00162638" w:rsidP="0082154A">
      <w:pPr>
        <w:pStyle w:val="ListParagraph"/>
      </w:pPr>
    </w:p>
    <w:p w:rsidR="00162638" w:rsidRDefault="00162638" w:rsidP="0082154A">
      <w:pPr>
        <w:pStyle w:val="ListParagraph"/>
      </w:pPr>
    </w:p>
    <w:p w:rsidR="00162638" w:rsidRDefault="00162638" w:rsidP="0082154A">
      <w:pPr>
        <w:pStyle w:val="ListParagraph"/>
      </w:pPr>
    </w:p>
    <w:p w:rsidR="00162638" w:rsidRDefault="00162638" w:rsidP="0082154A">
      <w:pPr>
        <w:pStyle w:val="ListParagraph"/>
      </w:pPr>
    </w:p>
    <w:p w:rsidR="00162638" w:rsidRDefault="00162638" w:rsidP="0082154A">
      <w:pPr>
        <w:pStyle w:val="ListParagraph"/>
      </w:pPr>
    </w:p>
    <w:p w:rsidR="00162638" w:rsidRDefault="00162638" w:rsidP="0082154A">
      <w:pPr>
        <w:pStyle w:val="ListParagraph"/>
      </w:pPr>
    </w:p>
    <w:p w:rsidR="00162638" w:rsidRDefault="00162638" w:rsidP="0082154A">
      <w:pPr>
        <w:pStyle w:val="ListParagraph"/>
      </w:pPr>
    </w:p>
    <w:p w:rsidR="00162638" w:rsidRDefault="00162638" w:rsidP="0082154A">
      <w:pPr>
        <w:pStyle w:val="ListParagraph"/>
      </w:pPr>
    </w:p>
    <w:p w:rsidR="00162638" w:rsidRDefault="00162638" w:rsidP="0082154A">
      <w:pPr>
        <w:pStyle w:val="ListParagraph"/>
      </w:pPr>
    </w:p>
    <w:p w:rsidR="00162638" w:rsidRPr="0082154A" w:rsidRDefault="00162638" w:rsidP="0082154A">
      <w:pPr>
        <w:pStyle w:val="ListParagraph"/>
        <w:jc w:val="center"/>
        <w:rPr>
          <w:sz w:val="52"/>
          <w:szCs w:val="52"/>
        </w:rPr>
      </w:pPr>
      <w:r w:rsidRPr="0082154A">
        <w:rPr>
          <w:sz w:val="52"/>
          <w:szCs w:val="52"/>
        </w:rPr>
        <w:t>Signature Sheet</w:t>
      </w:r>
    </w:p>
    <w:p w:rsidR="00162638" w:rsidRDefault="00162638" w:rsidP="0082154A">
      <w:pPr>
        <w:pStyle w:val="ListParagraph"/>
      </w:pPr>
    </w:p>
    <w:p w:rsidR="00162638" w:rsidRDefault="00162638" w:rsidP="0082154A">
      <w:pPr>
        <w:pStyle w:val="ListParagraph"/>
      </w:pPr>
    </w:p>
    <w:p w:rsidR="00162638" w:rsidRDefault="00162638" w:rsidP="0082154A">
      <w:pPr>
        <w:pStyle w:val="ListParagraph"/>
      </w:pPr>
    </w:p>
    <w:p w:rsidR="00162638" w:rsidRDefault="00162638" w:rsidP="0082154A">
      <w:pPr>
        <w:pStyle w:val="ListParagraph"/>
        <w:rPr>
          <w:sz w:val="36"/>
          <w:szCs w:val="36"/>
        </w:rPr>
      </w:pPr>
      <w:r w:rsidRPr="0082154A">
        <w:rPr>
          <w:sz w:val="36"/>
          <w:szCs w:val="36"/>
        </w:rPr>
        <w:t xml:space="preserve">I _______________________________ as a Manager of </w:t>
      </w:r>
    </w:p>
    <w:p w:rsidR="00162638" w:rsidRPr="008F6390" w:rsidRDefault="00162638" w:rsidP="0082154A">
      <w:pPr>
        <w:pStyle w:val="ListParagraph"/>
      </w:pPr>
      <w:r>
        <w:rPr>
          <w:sz w:val="36"/>
          <w:szCs w:val="36"/>
        </w:rPr>
        <w:t xml:space="preserve">                     </w:t>
      </w:r>
      <w:r>
        <w:t>(print name)</w:t>
      </w:r>
    </w:p>
    <w:p w:rsidR="00162638" w:rsidRDefault="00162638" w:rsidP="0082154A">
      <w:pPr>
        <w:pStyle w:val="ListParagraph"/>
        <w:rPr>
          <w:sz w:val="36"/>
          <w:szCs w:val="36"/>
        </w:rPr>
      </w:pPr>
      <w:r w:rsidRPr="0082154A">
        <w:rPr>
          <w:sz w:val="36"/>
          <w:szCs w:val="36"/>
        </w:rPr>
        <w:t>the Kenilworth Softball League,</w:t>
      </w:r>
      <w:r>
        <w:rPr>
          <w:sz w:val="36"/>
          <w:szCs w:val="36"/>
        </w:rPr>
        <w:t xml:space="preserve"> </w:t>
      </w:r>
      <w:r w:rsidRPr="0082154A">
        <w:rPr>
          <w:sz w:val="36"/>
          <w:szCs w:val="36"/>
        </w:rPr>
        <w:t xml:space="preserve">have read and understand </w:t>
      </w:r>
    </w:p>
    <w:p w:rsidR="00162638" w:rsidRDefault="00162638" w:rsidP="0082154A">
      <w:pPr>
        <w:pStyle w:val="ListParagraph"/>
        <w:rPr>
          <w:sz w:val="36"/>
          <w:szCs w:val="36"/>
        </w:rPr>
      </w:pPr>
    </w:p>
    <w:p w:rsidR="00162638" w:rsidRPr="0082154A" w:rsidRDefault="00162638" w:rsidP="0082154A">
      <w:pPr>
        <w:pStyle w:val="ListParagraph"/>
        <w:rPr>
          <w:sz w:val="36"/>
          <w:szCs w:val="36"/>
        </w:rPr>
      </w:pPr>
      <w:r w:rsidRPr="0082154A">
        <w:rPr>
          <w:sz w:val="36"/>
          <w:szCs w:val="36"/>
        </w:rPr>
        <w:t>the responsibilities which are required as a Manager.</w:t>
      </w:r>
    </w:p>
    <w:p w:rsidR="00162638" w:rsidRPr="0082154A" w:rsidRDefault="00162638" w:rsidP="0082154A">
      <w:pPr>
        <w:pStyle w:val="ListParagraph"/>
        <w:rPr>
          <w:sz w:val="48"/>
          <w:szCs w:val="48"/>
        </w:rPr>
      </w:pPr>
    </w:p>
    <w:p w:rsidR="00162638" w:rsidRPr="0082154A" w:rsidRDefault="00162638" w:rsidP="0082154A">
      <w:pPr>
        <w:pStyle w:val="ListParagraph"/>
        <w:rPr>
          <w:sz w:val="48"/>
          <w:szCs w:val="48"/>
        </w:rPr>
      </w:pPr>
    </w:p>
    <w:p w:rsidR="00162638" w:rsidRPr="0082154A" w:rsidRDefault="00162638" w:rsidP="0082154A">
      <w:pPr>
        <w:pStyle w:val="ListParagraph"/>
        <w:rPr>
          <w:b/>
          <w:sz w:val="32"/>
          <w:szCs w:val="32"/>
        </w:rPr>
      </w:pPr>
      <w:r w:rsidRPr="0082154A">
        <w:rPr>
          <w:b/>
          <w:sz w:val="32"/>
          <w:szCs w:val="32"/>
        </w:rPr>
        <w:t>Signature ______________________      Date  _______________</w:t>
      </w:r>
    </w:p>
    <w:sectPr w:rsidR="00162638" w:rsidRPr="0082154A" w:rsidSect="008769E4">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2638" w:rsidRDefault="00162638" w:rsidP="00B424B0">
      <w:pPr>
        <w:spacing w:after="0" w:line="240" w:lineRule="auto"/>
      </w:pPr>
      <w:r>
        <w:separator/>
      </w:r>
    </w:p>
  </w:endnote>
  <w:endnote w:type="continuationSeparator" w:id="0">
    <w:p w:rsidR="00162638" w:rsidRDefault="00162638" w:rsidP="00B424B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2638" w:rsidRDefault="00162638">
    <w:pPr>
      <w:pStyle w:val="Footer"/>
      <w:jc w:val="center"/>
    </w:pPr>
    <w:fldSimple w:instr=" PAGE   \* MERGEFORMAT ">
      <w:r>
        <w:rPr>
          <w:noProof/>
        </w:rPr>
        <w:t>1</w:t>
      </w:r>
    </w:fldSimple>
  </w:p>
  <w:p w:rsidR="00162638" w:rsidRDefault="0016263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2638" w:rsidRDefault="00162638" w:rsidP="00B424B0">
      <w:pPr>
        <w:spacing w:after="0" w:line="240" w:lineRule="auto"/>
      </w:pPr>
      <w:r>
        <w:separator/>
      </w:r>
    </w:p>
  </w:footnote>
  <w:footnote w:type="continuationSeparator" w:id="0">
    <w:p w:rsidR="00162638" w:rsidRDefault="00162638" w:rsidP="00B424B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2638" w:rsidRPr="00D76AB4" w:rsidRDefault="00162638" w:rsidP="00B424B0">
    <w:pPr>
      <w:pStyle w:val="Header"/>
      <w:jc w:val="center"/>
      <w:rPr>
        <w:b/>
        <w:sz w:val="44"/>
        <w:szCs w:val="44"/>
      </w:rPr>
    </w:pPr>
    <w:smartTag w:uri="urn:schemas-microsoft-com:office:smarttags" w:element="place">
      <w:r w:rsidRPr="00D76AB4">
        <w:rPr>
          <w:b/>
          <w:sz w:val="44"/>
          <w:szCs w:val="44"/>
        </w:rPr>
        <w:t>Kenilworth</w:t>
      </w:r>
    </w:smartTag>
    <w:r>
      <w:rPr>
        <w:b/>
        <w:sz w:val="44"/>
        <w:szCs w:val="44"/>
      </w:rPr>
      <w:t xml:space="preserve"> Managers Responsibilities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8620C4"/>
    <w:multiLevelType w:val="hybridMultilevel"/>
    <w:tmpl w:val="0C2C61F2"/>
    <w:lvl w:ilvl="0" w:tplc="0E6A7DA4">
      <w:start w:val="1"/>
      <w:numFmt w:val="decimal"/>
      <w:lvlText w:val="%1."/>
      <w:lvlJc w:val="left"/>
      <w:pPr>
        <w:ind w:left="1080" w:hanging="360"/>
      </w:pPr>
      <w:rPr>
        <w:rFonts w:cs="Times New Roman" w:hint="default"/>
        <w:b/>
        <w:sz w:val="24"/>
        <w:szCs w:val="24"/>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
    <w:nsid w:val="3B8809D3"/>
    <w:multiLevelType w:val="hybridMultilevel"/>
    <w:tmpl w:val="1BB6708C"/>
    <w:lvl w:ilvl="0" w:tplc="23B41122">
      <w:start w:val="1"/>
      <w:numFmt w:val="decimal"/>
      <w:lvlText w:val="%1."/>
      <w:lvlJc w:val="left"/>
      <w:pPr>
        <w:ind w:left="720" w:hanging="360"/>
      </w:pPr>
      <w:rPr>
        <w:rFonts w:cs="Times New Roman" w:hint="default"/>
        <w:b/>
        <w:sz w:val="24"/>
        <w:szCs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6D552AFD"/>
    <w:multiLevelType w:val="hybridMultilevel"/>
    <w:tmpl w:val="40A09D38"/>
    <w:lvl w:ilvl="0" w:tplc="1DDCE534">
      <w:start w:val="1"/>
      <w:numFmt w:val="decimal"/>
      <w:lvlText w:val="%1."/>
      <w:lvlJc w:val="left"/>
      <w:pPr>
        <w:ind w:left="1080" w:hanging="360"/>
      </w:pPr>
      <w:rPr>
        <w:rFonts w:cs="Times New Roman"/>
        <w:b/>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num w:numId="1">
    <w:abstractNumId w:val="1"/>
  </w:num>
  <w:num w:numId="2">
    <w:abstractNumId w:val="0"/>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424B0"/>
    <w:rsid w:val="00040C7F"/>
    <w:rsid w:val="000566DC"/>
    <w:rsid w:val="000E5053"/>
    <w:rsid w:val="00114F4D"/>
    <w:rsid w:val="00117380"/>
    <w:rsid w:val="001550E1"/>
    <w:rsid w:val="00157703"/>
    <w:rsid w:val="00162638"/>
    <w:rsid w:val="001B691B"/>
    <w:rsid w:val="00256F11"/>
    <w:rsid w:val="00257EF5"/>
    <w:rsid w:val="0029437E"/>
    <w:rsid w:val="00303036"/>
    <w:rsid w:val="00372D05"/>
    <w:rsid w:val="003C1EC0"/>
    <w:rsid w:val="003C26C7"/>
    <w:rsid w:val="003C4C90"/>
    <w:rsid w:val="0040226E"/>
    <w:rsid w:val="00473EA7"/>
    <w:rsid w:val="00495CFE"/>
    <w:rsid w:val="00652AD2"/>
    <w:rsid w:val="00691046"/>
    <w:rsid w:val="006C41BD"/>
    <w:rsid w:val="006E3711"/>
    <w:rsid w:val="007003D6"/>
    <w:rsid w:val="00723A70"/>
    <w:rsid w:val="007501BF"/>
    <w:rsid w:val="007B2C93"/>
    <w:rsid w:val="007C245C"/>
    <w:rsid w:val="007C7BE5"/>
    <w:rsid w:val="0082154A"/>
    <w:rsid w:val="00843BC6"/>
    <w:rsid w:val="008769E4"/>
    <w:rsid w:val="00880BD7"/>
    <w:rsid w:val="008B1B7C"/>
    <w:rsid w:val="008F6390"/>
    <w:rsid w:val="009036A3"/>
    <w:rsid w:val="009D321E"/>
    <w:rsid w:val="009E659F"/>
    <w:rsid w:val="00A27D93"/>
    <w:rsid w:val="00AA61D1"/>
    <w:rsid w:val="00AE2878"/>
    <w:rsid w:val="00B424B0"/>
    <w:rsid w:val="00B463EB"/>
    <w:rsid w:val="00B55534"/>
    <w:rsid w:val="00B55867"/>
    <w:rsid w:val="00B621A4"/>
    <w:rsid w:val="00C00C95"/>
    <w:rsid w:val="00C60E7A"/>
    <w:rsid w:val="00CB2261"/>
    <w:rsid w:val="00D76AB4"/>
    <w:rsid w:val="00D90840"/>
    <w:rsid w:val="00E165FF"/>
    <w:rsid w:val="00E31AC5"/>
    <w:rsid w:val="00ED3DB2"/>
    <w:rsid w:val="00F57C96"/>
    <w:rsid w:val="00F62E77"/>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69E4"/>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424B0"/>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B424B0"/>
    <w:rPr>
      <w:rFonts w:cs="Times New Roman"/>
    </w:rPr>
  </w:style>
  <w:style w:type="paragraph" w:styleId="Footer">
    <w:name w:val="footer"/>
    <w:basedOn w:val="Normal"/>
    <w:link w:val="FooterChar"/>
    <w:uiPriority w:val="99"/>
    <w:rsid w:val="00B424B0"/>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B424B0"/>
    <w:rPr>
      <w:rFonts w:cs="Times New Roman"/>
    </w:rPr>
  </w:style>
  <w:style w:type="paragraph" w:styleId="ListParagraph">
    <w:name w:val="List Paragraph"/>
    <w:basedOn w:val="Normal"/>
    <w:uiPriority w:val="99"/>
    <w:qFormat/>
    <w:rsid w:val="00B424B0"/>
    <w:pPr>
      <w:ind w:left="720"/>
      <w:contextualSpacing/>
    </w:pPr>
  </w:style>
</w:styles>
</file>

<file path=word/webSettings.xml><?xml version="1.0" encoding="utf-8"?>
<w:webSettings xmlns:r="http://schemas.openxmlformats.org/officeDocument/2006/relationships" xmlns:w="http://schemas.openxmlformats.org/wordprocessingml/2006/main">
  <w:divs>
    <w:div w:id="111282312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80</TotalTime>
  <Pages>3</Pages>
  <Words>374</Words>
  <Characters>2134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dc:creator>
  <cp:keywords/>
  <dc:description/>
  <cp:lastModifiedBy>Keith Ryan</cp:lastModifiedBy>
  <cp:revision>21</cp:revision>
  <cp:lastPrinted>2010-08-11T22:39:00Z</cp:lastPrinted>
  <dcterms:created xsi:type="dcterms:W3CDTF">2010-07-23T21:25:00Z</dcterms:created>
  <dcterms:modified xsi:type="dcterms:W3CDTF">2010-09-14T23:29:00Z</dcterms:modified>
</cp:coreProperties>
</file>