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FAC" w:rsidRDefault="00953FAC" w:rsidP="00046352">
      <w:pPr>
        <w:jc w:val="center"/>
        <w:rPr>
          <w:b/>
          <w:sz w:val="32"/>
          <w:szCs w:val="32"/>
          <w:u w:val="single"/>
        </w:rPr>
      </w:pPr>
    </w:p>
    <w:p w:rsidR="00953FAC" w:rsidRPr="00651203" w:rsidRDefault="00953FAC" w:rsidP="00046352">
      <w:pPr>
        <w:jc w:val="center"/>
        <w:rPr>
          <w:b/>
          <w:sz w:val="32"/>
          <w:szCs w:val="32"/>
          <w:u w:val="single"/>
        </w:rPr>
      </w:pPr>
      <w:r w:rsidRPr="00651203">
        <w:rPr>
          <w:b/>
          <w:sz w:val="32"/>
          <w:szCs w:val="32"/>
          <w:u w:val="single"/>
        </w:rPr>
        <w:t>Coaches</w:t>
      </w:r>
    </w:p>
    <w:p w:rsidR="00953FAC" w:rsidRPr="00651203" w:rsidRDefault="00953FAC" w:rsidP="00046352">
      <w:pPr>
        <w:rPr>
          <w:sz w:val="28"/>
          <w:szCs w:val="28"/>
        </w:rPr>
      </w:pPr>
      <w:r w:rsidRPr="00651203">
        <w:rPr>
          <w:b/>
          <w:sz w:val="28"/>
          <w:szCs w:val="28"/>
        </w:rPr>
        <w:t>Responsibilities as a Coach</w:t>
      </w:r>
    </w:p>
    <w:p w:rsidR="00953FAC" w:rsidRDefault="00953FAC" w:rsidP="00046352">
      <w:r>
        <w:t>Coaching at all levels involves much more than making out the lineup, hitting fungoes, or coaching third base. Coaching involves accepting the tremendous responsibility you face when parents put their children into your care. As a softball coach, you’ll be called on to do the following:</w:t>
      </w:r>
    </w:p>
    <w:p w:rsidR="00953FAC" w:rsidRDefault="00953FAC" w:rsidP="00046352">
      <w:pPr>
        <w:pStyle w:val="ListParagraph"/>
        <w:numPr>
          <w:ilvl w:val="0"/>
          <w:numId w:val="1"/>
        </w:numPr>
        <w:rPr>
          <w:b/>
        </w:rPr>
      </w:pPr>
      <w:r w:rsidRPr="00651203">
        <w:rPr>
          <w:b/>
        </w:rPr>
        <w:t>Provide a safe physical environment.</w:t>
      </w:r>
    </w:p>
    <w:p w:rsidR="00953FAC" w:rsidRPr="00651203" w:rsidRDefault="00953FAC" w:rsidP="00D27C7B">
      <w:pPr>
        <w:pStyle w:val="ListParagraph"/>
        <w:rPr>
          <w:b/>
        </w:rPr>
      </w:pPr>
    </w:p>
    <w:p w:rsidR="00953FAC" w:rsidRDefault="00953FAC" w:rsidP="00C1760F">
      <w:pPr>
        <w:pStyle w:val="ListParagraph"/>
        <w:numPr>
          <w:ilvl w:val="1"/>
          <w:numId w:val="1"/>
        </w:numPr>
      </w:pPr>
      <w:r>
        <w:t>Playing softball holds inherit risks, but as a coach you’re responsible for regularly inspecting the fields and equipment used for practice and competition.</w:t>
      </w:r>
    </w:p>
    <w:p w:rsidR="00953FAC" w:rsidRDefault="00953FAC" w:rsidP="00651203">
      <w:pPr>
        <w:pStyle w:val="ListParagraph"/>
        <w:ind w:left="1440"/>
      </w:pPr>
    </w:p>
    <w:p w:rsidR="00953FAC" w:rsidRDefault="00953FAC" w:rsidP="00C1760F">
      <w:pPr>
        <w:pStyle w:val="ListParagraph"/>
        <w:numPr>
          <w:ilvl w:val="0"/>
          <w:numId w:val="1"/>
        </w:numPr>
        <w:rPr>
          <w:b/>
        </w:rPr>
      </w:pPr>
      <w:r>
        <w:rPr>
          <w:b/>
        </w:rPr>
        <w:t xml:space="preserve">Coaches will be held responsible for their actions during the softball season, practice and at games, and are subject to disciplinary action by the </w:t>
      </w:r>
      <w:smartTag w:uri="urn:schemas-microsoft-com:office:smarttags" w:element="place">
        <w:r>
          <w:rPr>
            <w:b/>
          </w:rPr>
          <w:t>Kenilworth</w:t>
        </w:r>
      </w:smartTag>
      <w:r>
        <w:rPr>
          <w:b/>
        </w:rPr>
        <w:t xml:space="preserve"> Softball Committee.</w:t>
      </w:r>
    </w:p>
    <w:p w:rsidR="00953FAC" w:rsidRDefault="00953FAC" w:rsidP="00C1760F">
      <w:pPr>
        <w:pStyle w:val="ListParagraph"/>
        <w:ind w:left="360"/>
        <w:rPr>
          <w:b/>
        </w:rPr>
      </w:pPr>
    </w:p>
    <w:p w:rsidR="00953FAC" w:rsidRDefault="00953FAC" w:rsidP="00046352">
      <w:pPr>
        <w:pStyle w:val="ListParagraph"/>
        <w:numPr>
          <w:ilvl w:val="0"/>
          <w:numId w:val="1"/>
        </w:numPr>
        <w:rPr>
          <w:b/>
        </w:rPr>
      </w:pPr>
      <w:r w:rsidRPr="00651203">
        <w:rPr>
          <w:b/>
        </w:rPr>
        <w:t>Communicate in a positive way</w:t>
      </w:r>
    </w:p>
    <w:p w:rsidR="00953FAC" w:rsidRPr="00651203" w:rsidRDefault="00953FAC" w:rsidP="00D27C7B">
      <w:pPr>
        <w:pStyle w:val="ListParagraph"/>
        <w:rPr>
          <w:b/>
        </w:rPr>
      </w:pPr>
    </w:p>
    <w:p w:rsidR="00953FAC" w:rsidRDefault="00953FAC" w:rsidP="00046352">
      <w:pPr>
        <w:pStyle w:val="ListParagraph"/>
        <w:numPr>
          <w:ilvl w:val="1"/>
          <w:numId w:val="1"/>
        </w:numPr>
      </w:pPr>
      <w:r>
        <w:t>As you can already see, you have a lot to communicate. You’ll communicate not only with your players and their parents, but also with the coaching staff, umpires, administrators and others. Communicate in a way that is positive and that demonstrates that you have the best interests of the players at heart.</w:t>
      </w:r>
    </w:p>
    <w:p w:rsidR="00953FAC" w:rsidRDefault="00953FAC" w:rsidP="00651203">
      <w:pPr>
        <w:pStyle w:val="ListParagraph"/>
        <w:ind w:left="1440"/>
      </w:pPr>
    </w:p>
    <w:p w:rsidR="00953FAC" w:rsidRDefault="00953FAC" w:rsidP="00046352">
      <w:pPr>
        <w:pStyle w:val="ListParagraph"/>
        <w:numPr>
          <w:ilvl w:val="0"/>
          <w:numId w:val="1"/>
        </w:numPr>
        <w:rPr>
          <w:b/>
        </w:rPr>
      </w:pPr>
      <w:r w:rsidRPr="00651203">
        <w:rPr>
          <w:b/>
        </w:rPr>
        <w:t>Teach the fundamental skills of softball</w:t>
      </w:r>
    </w:p>
    <w:p w:rsidR="00953FAC" w:rsidRPr="00651203" w:rsidRDefault="00953FAC" w:rsidP="00D27C7B">
      <w:pPr>
        <w:pStyle w:val="ListParagraph"/>
        <w:rPr>
          <w:b/>
        </w:rPr>
      </w:pPr>
    </w:p>
    <w:p w:rsidR="00953FAC" w:rsidRDefault="00953FAC" w:rsidP="00046352">
      <w:pPr>
        <w:pStyle w:val="ListParagraph"/>
        <w:numPr>
          <w:ilvl w:val="1"/>
          <w:numId w:val="1"/>
        </w:numPr>
      </w:pPr>
      <w:r>
        <w:t>When teaching the fundamental skills of softball, keep in mind that softball is a game, and therefore, you want to be sure that your players have fun. We ask that you help all players be the best they can be by creating a fun, yet productive, practice environment. Additionally to help your players improve their skills, you need to have a sound understanding of offensive and defensive skills.</w:t>
      </w:r>
    </w:p>
    <w:p w:rsidR="00953FAC" w:rsidRDefault="00953FAC" w:rsidP="00651203">
      <w:pPr>
        <w:pStyle w:val="ListParagraph"/>
        <w:ind w:left="1440"/>
      </w:pPr>
    </w:p>
    <w:p w:rsidR="00953FAC" w:rsidRDefault="00953FAC" w:rsidP="00046352">
      <w:pPr>
        <w:pStyle w:val="ListParagraph"/>
        <w:numPr>
          <w:ilvl w:val="0"/>
          <w:numId w:val="1"/>
        </w:numPr>
        <w:rPr>
          <w:b/>
        </w:rPr>
      </w:pPr>
      <w:r w:rsidRPr="00651203">
        <w:rPr>
          <w:b/>
        </w:rPr>
        <w:t>Teach the rules of softball</w:t>
      </w:r>
    </w:p>
    <w:p w:rsidR="00953FAC" w:rsidRPr="00651203" w:rsidRDefault="00953FAC" w:rsidP="00D27C7B">
      <w:pPr>
        <w:pStyle w:val="ListParagraph"/>
        <w:rPr>
          <w:b/>
        </w:rPr>
      </w:pPr>
    </w:p>
    <w:p w:rsidR="00953FAC" w:rsidRDefault="00953FAC" w:rsidP="00AD2A13">
      <w:pPr>
        <w:pStyle w:val="ListParagraph"/>
        <w:numPr>
          <w:ilvl w:val="1"/>
          <w:numId w:val="1"/>
        </w:numPr>
      </w:pPr>
      <w:r>
        <w:t>Introduce the rules of softball and incorporate them into individual instruction. Many rules can be taught in practice, including offensive rules as well as defensive rules. You should plan to review the rules any time an opportunity naturally arises in practices.</w:t>
      </w:r>
    </w:p>
    <w:p w:rsidR="00953FAC" w:rsidRDefault="00953FAC" w:rsidP="00D27C7B"/>
    <w:p w:rsidR="00953FAC" w:rsidRDefault="00953FAC" w:rsidP="00D27C7B"/>
    <w:p w:rsidR="00953FAC" w:rsidRDefault="00953FAC" w:rsidP="00D27C7B"/>
    <w:p w:rsidR="00953FAC" w:rsidRDefault="00953FAC" w:rsidP="00651203">
      <w:pPr>
        <w:pStyle w:val="ListParagraph"/>
        <w:ind w:left="1440"/>
      </w:pPr>
    </w:p>
    <w:p w:rsidR="00953FAC" w:rsidRDefault="00953FAC" w:rsidP="00046352">
      <w:pPr>
        <w:pStyle w:val="ListParagraph"/>
        <w:numPr>
          <w:ilvl w:val="0"/>
          <w:numId w:val="1"/>
        </w:numPr>
        <w:rPr>
          <w:b/>
        </w:rPr>
      </w:pPr>
      <w:r w:rsidRPr="00651203">
        <w:rPr>
          <w:b/>
        </w:rPr>
        <w:t>Direct players in competition</w:t>
      </w:r>
    </w:p>
    <w:p w:rsidR="00953FAC" w:rsidRPr="00651203" w:rsidRDefault="00953FAC" w:rsidP="00D27C7B">
      <w:pPr>
        <w:pStyle w:val="ListParagraph"/>
        <w:rPr>
          <w:b/>
        </w:rPr>
      </w:pPr>
    </w:p>
    <w:p w:rsidR="00953FAC" w:rsidRDefault="00953FAC" w:rsidP="007D1C10">
      <w:pPr>
        <w:pStyle w:val="ListParagraph"/>
        <w:numPr>
          <w:ilvl w:val="1"/>
          <w:numId w:val="1"/>
        </w:numPr>
      </w:pPr>
      <w:r>
        <w:t>Your responsibilities include determining starting lineups and a substitution plan, relating appropriately to umpires and to opposing coaches and players, and making sound tactical decisions during games. Remember that the focus is not on winning at all costs, but on coaching your kids to compete well, do their best, improve their softball skills, and strive to win within the rules</w:t>
      </w:r>
    </w:p>
    <w:p w:rsidR="00953FAC" w:rsidRDefault="00953FAC" w:rsidP="00057919">
      <w:pPr>
        <w:pStyle w:val="ListParagraph"/>
        <w:ind w:left="360"/>
        <w:rPr>
          <w:b/>
        </w:rPr>
      </w:pPr>
    </w:p>
    <w:p w:rsidR="00953FAC" w:rsidRPr="00057919" w:rsidRDefault="00953FAC" w:rsidP="00057919">
      <w:pPr>
        <w:pStyle w:val="ListParagraph"/>
        <w:numPr>
          <w:ilvl w:val="0"/>
          <w:numId w:val="1"/>
        </w:numPr>
        <w:rPr>
          <w:b/>
        </w:rPr>
      </w:pPr>
      <w:r w:rsidRPr="00057919">
        <w:rPr>
          <w:b/>
        </w:rPr>
        <w:t>At n</w:t>
      </w:r>
      <w:r>
        <w:rPr>
          <w:b/>
        </w:rPr>
        <w:t>o time will a coach demean a players ability or use profanity. (Coaches</w:t>
      </w:r>
      <w:r w:rsidRPr="00057919">
        <w:rPr>
          <w:b/>
        </w:rPr>
        <w:t xml:space="preserve"> subject to disciplinary action by the Softball committee if a complaint is made).</w:t>
      </w:r>
    </w:p>
    <w:p w:rsidR="00953FAC" w:rsidRDefault="00953FAC" w:rsidP="00057919">
      <w:pPr>
        <w:pStyle w:val="ListParagraph"/>
        <w:ind w:left="360"/>
      </w:pPr>
    </w:p>
    <w:p w:rsidR="00953FAC" w:rsidRPr="00651203" w:rsidRDefault="00953FAC" w:rsidP="00057919">
      <w:pPr>
        <w:pStyle w:val="ListParagraph"/>
        <w:numPr>
          <w:ilvl w:val="0"/>
          <w:numId w:val="1"/>
        </w:numPr>
        <w:rPr>
          <w:b/>
        </w:rPr>
      </w:pPr>
      <w:r w:rsidRPr="00651203">
        <w:rPr>
          <w:b/>
        </w:rPr>
        <w:t>Help your players become fit and value fitness for a lifetime</w:t>
      </w:r>
    </w:p>
    <w:p w:rsidR="00953FAC" w:rsidRDefault="00953FAC" w:rsidP="00AD2A13">
      <w:pPr>
        <w:pStyle w:val="ListParagraph"/>
        <w:numPr>
          <w:ilvl w:val="1"/>
          <w:numId w:val="1"/>
        </w:numPr>
      </w:pPr>
      <w:r>
        <w:t>We want you to help your players be fit so they can play softball safely and successfully. We also want your players to learn to become fit on their own, understand the value of fitness, and enjoy training. Make it fun to get fit for softball, and make it fun to play softball so that they’ll stay fit for a lifetime.</w:t>
      </w:r>
    </w:p>
    <w:p w:rsidR="00953FAC" w:rsidRDefault="00953FAC" w:rsidP="00D27C7B">
      <w:pPr>
        <w:pStyle w:val="ListParagraph"/>
        <w:ind w:left="1440"/>
      </w:pPr>
    </w:p>
    <w:p w:rsidR="00953FAC" w:rsidRPr="00BA0679" w:rsidRDefault="00953FAC" w:rsidP="00BA0679">
      <w:pPr>
        <w:pStyle w:val="ListParagraph"/>
        <w:numPr>
          <w:ilvl w:val="0"/>
          <w:numId w:val="1"/>
        </w:numPr>
        <w:rPr>
          <w:b/>
        </w:rPr>
      </w:pPr>
      <w:r>
        <w:rPr>
          <w:b/>
        </w:rPr>
        <w:t>At no time will a coach</w:t>
      </w:r>
      <w:r w:rsidRPr="00BA0679">
        <w:rPr>
          <w:b/>
        </w:rPr>
        <w:t xml:space="preserve"> appear for a game under the influence of alcohol or drugs.</w:t>
      </w:r>
    </w:p>
    <w:p w:rsidR="00953FAC" w:rsidRDefault="00953FAC" w:rsidP="00BA0679">
      <w:pPr>
        <w:pStyle w:val="ListParagraph"/>
        <w:ind w:left="360"/>
      </w:pPr>
    </w:p>
    <w:p w:rsidR="00953FAC" w:rsidRDefault="00953FAC" w:rsidP="00BA0679">
      <w:pPr>
        <w:pStyle w:val="ListParagraph"/>
        <w:numPr>
          <w:ilvl w:val="0"/>
          <w:numId w:val="1"/>
        </w:numPr>
        <w:rPr>
          <w:b/>
        </w:rPr>
      </w:pPr>
      <w:r w:rsidRPr="00651203">
        <w:rPr>
          <w:b/>
        </w:rPr>
        <w:t>Help young people develop character</w:t>
      </w:r>
    </w:p>
    <w:p w:rsidR="00953FAC" w:rsidRPr="00651203" w:rsidRDefault="00953FAC" w:rsidP="00D27C7B">
      <w:pPr>
        <w:pStyle w:val="ListParagraph"/>
        <w:rPr>
          <w:b/>
        </w:rPr>
      </w:pPr>
    </w:p>
    <w:p w:rsidR="00953FAC" w:rsidRDefault="00953FAC" w:rsidP="00895458">
      <w:pPr>
        <w:pStyle w:val="ListParagraph"/>
        <w:numPr>
          <w:ilvl w:val="1"/>
          <w:numId w:val="1"/>
        </w:numPr>
      </w:pPr>
      <w:r>
        <w:t>Character development includes learning, caring, being honest, and respectful, and taking responsibility. These intangible qualities are no less important to teach than the skill of hitting the softball. We ask you to teach these values to players by demonstrating and encouraging behaviors that express these values at all times. For example, in teaching good team defense, stress to young players the importance of learning their assignments , helping their teammates, playing within the rules, showing respect for their opponents, and understanding that they are responsible for having a role in every play-even though they may not be recognized individually for their efforts.</w:t>
      </w:r>
    </w:p>
    <w:p w:rsidR="00953FAC" w:rsidRDefault="00953FAC" w:rsidP="00123DE0">
      <w:pPr>
        <w:ind w:left="1440"/>
      </w:pPr>
      <w:r>
        <w:t>These are the responsibilities as a coach. Remember that every player is an individual. You must provide a wholesome environment in which every player has the opportunity to learn how to play the game without fear while having fun and enjoying the overall softball experience.</w:t>
      </w:r>
      <w:bookmarkStart w:id="0" w:name="_GoBack"/>
      <w:bookmarkEnd w:id="0"/>
    </w:p>
    <w:p w:rsidR="00953FAC" w:rsidRPr="00123DE0" w:rsidRDefault="00953FAC" w:rsidP="00123DE0">
      <w:pPr>
        <w:ind w:left="1440"/>
      </w:pPr>
    </w:p>
    <w:p w:rsidR="00953FAC" w:rsidRDefault="00953FAC" w:rsidP="00123DE0">
      <w:pPr>
        <w:spacing w:before="100" w:beforeAutospacing="1" w:after="100" w:afterAutospacing="1" w:line="240" w:lineRule="auto"/>
        <w:rPr>
          <w:rFonts w:ascii="Times New Roman" w:hAnsi="Times New Roman"/>
          <w:sz w:val="48"/>
          <w:szCs w:val="48"/>
        </w:rPr>
      </w:pPr>
    </w:p>
    <w:p w:rsidR="00953FAC" w:rsidRDefault="00953FAC" w:rsidP="00123DE0">
      <w:pPr>
        <w:spacing w:before="100" w:beforeAutospacing="1" w:after="100" w:afterAutospacing="1" w:line="240" w:lineRule="auto"/>
        <w:rPr>
          <w:rFonts w:ascii="Times New Roman" w:hAnsi="Times New Roman"/>
          <w:sz w:val="48"/>
          <w:szCs w:val="48"/>
        </w:rPr>
      </w:pPr>
    </w:p>
    <w:p w:rsidR="00953FAC" w:rsidRDefault="00953FAC" w:rsidP="00123DE0">
      <w:pPr>
        <w:spacing w:before="100" w:beforeAutospacing="1" w:after="100" w:afterAutospacing="1" w:line="240" w:lineRule="auto"/>
        <w:rPr>
          <w:rFonts w:ascii="Times New Roman" w:hAnsi="Times New Roman"/>
          <w:b/>
          <w:sz w:val="32"/>
          <w:szCs w:val="32"/>
        </w:rPr>
      </w:pPr>
    </w:p>
    <w:p w:rsidR="00953FAC" w:rsidRDefault="00953FAC" w:rsidP="00123DE0">
      <w:pPr>
        <w:pStyle w:val="ListParagraph"/>
        <w:jc w:val="center"/>
        <w:rPr>
          <w:sz w:val="52"/>
          <w:szCs w:val="52"/>
        </w:rPr>
      </w:pPr>
    </w:p>
    <w:p w:rsidR="00953FAC" w:rsidRPr="0082154A" w:rsidRDefault="00953FAC" w:rsidP="00123DE0">
      <w:pPr>
        <w:pStyle w:val="ListParagraph"/>
        <w:jc w:val="center"/>
        <w:rPr>
          <w:sz w:val="52"/>
          <w:szCs w:val="52"/>
        </w:rPr>
      </w:pPr>
      <w:r w:rsidRPr="0082154A">
        <w:rPr>
          <w:sz w:val="52"/>
          <w:szCs w:val="52"/>
        </w:rPr>
        <w:t>Signature Sheet</w:t>
      </w:r>
    </w:p>
    <w:p w:rsidR="00953FAC" w:rsidRDefault="00953FAC" w:rsidP="00123DE0">
      <w:pPr>
        <w:pStyle w:val="ListParagraph"/>
      </w:pPr>
    </w:p>
    <w:p w:rsidR="00953FAC" w:rsidRDefault="00953FAC" w:rsidP="00123DE0">
      <w:pPr>
        <w:pStyle w:val="ListParagraph"/>
      </w:pPr>
    </w:p>
    <w:p w:rsidR="00953FAC" w:rsidRDefault="00953FAC" w:rsidP="00123DE0">
      <w:pPr>
        <w:pStyle w:val="ListParagraph"/>
      </w:pPr>
    </w:p>
    <w:p w:rsidR="00953FAC" w:rsidRDefault="00953FAC" w:rsidP="00123DE0">
      <w:pPr>
        <w:pStyle w:val="ListParagraph"/>
        <w:rPr>
          <w:sz w:val="36"/>
          <w:szCs w:val="36"/>
        </w:rPr>
      </w:pPr>
      <w:r w:rsidRPr="0082154A">
        <w:rPr>
          <w:sz w:val="36"/>
          <w:szCs w:val="36"/>
        </w:rPr>
        <w:t xml:space="preserve">I _______________________________ as a Manager of </w:t>
      </w:r>
    </w:p>
    <w:p w:rsidR="00953FAC" w:rsidRPr="008F6390" w:rsidRDefault="00953FAC" w:rsidP="00123DE0">
      <w:pPr>
        <w:pStyle w:val="ListParagraph"/>
      </w:pPr>
      <w:r>
        <w:rPr>
          <w:sz w:val="36"/>
          <w:szCs w:val="36"/>
        </w:rPr>
        <w:t xml:space="preserve">                     </w:t>
      </w:r>
      <w:r>
        <w:t>(print name)</w:t>
      </w:r>
    </w:p>
    <w:p w:rsidR="00953FAC" w:rsidRDefault="00953FAC" w:rsidP="00123DE0">
      <w:pPr>
        <w:pStyle w:val="ListParagraph"/>
        <w:rPr>
          <w:sz w:val="36"/>
          <w:szCs w:val="36"/>
        </w:rPr>
      </w:pPr>
      <w:r w:rsidRPr="0082154A">
        <w:rPr>
          <w:sz w:val="36"/>
          <w:szCs w:val="36"/>
        </w:rPr>
        <w:t>the Kenilworth Softball League,</w:t>
      </w:r>
      <w:r>
        <w:rPr>
          <w:sz w:val="36"/>
          <w:szCs w:val="36"/>
        </w:rPr>
        <w:t xml:space="preserve"> </w:t>
      </w:r>
      <w:r w:rsidRPr="0082154A">
        <w:rPr>
          <w:sz w:val="36"/>
          <w:szCs w:val="36"/>
        </w:rPr>
        <w:t xml:space="preserve">have read and understand </w:t>
      </w:r>
    </w:p>
    <w:p w:rsidR="00953FAC" w:rsidRDefault="00953FAC" w:rsidP="00123DE0">
      <w:pPr>
        <w:pStyle w:val="ListParagraph"/>
        <w:rPr>
          <w:sz w:val="36"/>
          <w:szCs w:val="36"/>
        </w:rPr>
      </w:pPr>
    </w:p>
    <w:p w:rsidR="00953FAC" w:rsidRPr="0082154A" w:rsidRDefault="00953FAC" w:rsidP="00123DE0">
      <w:pPr>
        <w:pStyle w:val="ListParagraph"/>
        <w:rPr>
          <w:sz w:val="36"/>
          <w:szCs w:val="36"/>
        </w:rPr>
      </w:pPr>
      <w:r w:rsidRPr="0082154A">
        <w:rPr>
          <w:sz w:val="36"/>
          <w:szCs w:val="36"/>
        </w:rPr>
        <w:t>the responsibilities which are required as a Manager.</w:t>
      </w:r>
    </w:p>
    <w:p w:rsidR="00953FAC" w:rsidRPr="0082154A" w:rsidRDefault="00953FAC" w:rsidP="00123DE0">
      <w:pPr>
        <w:pStyle w:val="ListParagraph"/>
        <w:rPr>
          <w:sz w:val="48"/>
          <w:szCs w:val="48"/>
        </w:rPr>
      </w:pPr>
    </w:p>
    <w:p w:rsidR="00953FAC" w:rsidRPr="0082154A" w:rsidRDefault="00953FAC" w:rsidP="00123DE0">
      <w:pPr>
        <w:pStyle w:val="ListParagraph"/>
        <w:rPr>
          <w:sz w:val="48"/>
          <w:szCs w:val="48"/>
        </w:rPr>
      </w:pPr>
    </w:p>
    <w:p w:rsidR="00953FAC" w:rsidRPr="0082154A" w:rsidRDefault="00953FAC" w:rsidP="00123DE0">
      <w:pPr>
        <w:pStyle w:val="ListParagraph"/>
        <w:rPr>
          <w:b/>
          <w:sz w:val="32"/>
          <w:szCs w:val="32"/>
        </w:rPr>
      </w:pPr>
      <w:r w:rsidRPr="0082154A">
        <w:rPr>
          <w:b/>
          <w:sz w:val="32"/>
          <w:szCs w:val="32"/>
        </w:rPr>
        <w:t>Signature ______________________      Date  _______________</w:t>
      </w:r>
    </w:p>
    <w:p w:rsidR="00953FAC" w:rsidRDefault="00953FAC" w:rsidP="00123DE0">
      <w:pPr>
        <w:spacing w:before="100" w:beforeAutospacing="1" w:after="100" w:afterAutospacing="1" w:line="240" w:lineRule="auto"/>
        <w:rPr>
          <w:rFonts w:ascii="Times New Roman" w:hAnsi="Times New Roman"/>
          <w:b/>
          <w:sz w:val="32"/>
          <w:szCs w:val="32"/>
        </w:rPr>
      </w:pPr>
    </w:p>
    <w:p w:rsidR="00953FAC" w:rsidRPr="00046352" w:rsidRDefault="00953FAC" w:rsidP="00895458">
      <w:pPr>
        <w:ind w:left="1440"/>
      </w:pPr>
    </w:p>
    <w:sectPr w:rsidR="00953FAC" w:rsidRPr="00046352" w:rsidSect="00CF7165">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3FAC" w:rsidRDefault="00953FAC" w:rsidP="00046352">
      <w:pPr>
        <w:spacing w:after="0" w:line="240" w:lineRule="auto"/>
      </w:pPr>
      <w:r>
        <w:separator/>
      </w:r>
    </w:p>
  </w:endnote>
  <w:endnote w:type="continuationSeparator" w:id="0">
    <w:p w:rsidR="00953FAC" w:rsidRDefault="00953FAC" w:rsidP="000463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FAC" w:rsidRDefault="00953FAC">
    <w:pPr>
      <w:pStyle w:val="Footer"/>
      <w:jc w:val="center"/>
    </w:pPr>
    <w:fldSimple w:instr=" PAGE   \* MERGEFORMAT ">
      <w:r>
        <w:rPr>
          <w:noProof/>
        </w:rPr>
        <w:t>3</w:t>
      </w:r>
    </w:fldSimple>
  </w:p>
  <w:p w:rsidR="00953FAC" w:rsidRDefault="00953FA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3FAC" w:rsidRDefault="00953FAC" w:rsidP="00046352">
      <w:pPr>
        <w:spacing w:after="0" w:line="240" w:lineRule="auto"/>
      </w:pPr>
      <w:r>
        <w:separator/>
      </w:r>
    </w:p>
  </w:footnote>
  <w:footnote w:type="continuationSeparator" w:id="0">
    <w:p w:rsidR="00953FAC" w:rsidRDefault="00953FAC" w:rsidP="000463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3FAC" w:rsidRPr="0009212D" w:rsidRDefault="00953FAC" w:rsidP="00046352">
    <w:pPr>
      <w:pStyle w:val="Header"/>
      <w:jc w:val="center"/>
      <w:rPr>
        <w:b/>
        <w:sz w:val="44"/>
        <w:szCs w:val="44"/>
      </w:rPr>
    </w:pPr>
    <w:smartTag w:uri="urn:schemas-microsoft-com:office:smarttags" w:element="place">
      <w:r w:rsidRPr="0009212D">
        <w:rPr>
          <w:b/>
          <w:sz w:val="44"/>
          <w:szCs w:val="44"/>
        </w:rPr>
        <w:t>Kenilworth</w:t>
      </w:r>
    </w:smartTag>
    <w:r w:rsidRPr="0009212D">
      <w:rPr>
        <w:b/>
        <w:sz w:val="44"/>
        <w:szCs w:val="44"/>
      </w:rPr>
      <w:t xml:space="preserve"> Coaches Responsibilities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620C4"/>
    <w:multiLevelType w:val="hybridMultilevel"/>
    <w:tmpl w:val="0C2C61F2"/>
    <w:lvl w:ilvl="0" w:tplc="0E6A7DA4">
      <w:start w:val="1"/>
      <w:numFmt w:val="decimal"/>
      <w:lvlText w:val="%1."/>
      <w:lvlJc w:val="left"/>
      <w:pPr>
        <w:ind w:left="1080" w:hanging="360"/>
      </w:pPr>
      <w:rPr>
        <w:rFonts w:cs="Times New Roman"/>
        <w:b/>
        <w:sz w:val="24"/>
        <w:szCs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
    <w:nsid w:val="3B8809D3"/>
    <w:multiLevelType w:val="hybridMultilevel"/>
    <w:tmpl w:val="1BB6708C"/>
    <w:lvl w:ilvl="0" w:tplc="23B41122">
      <w:start w:val="1"/>
      <w:numFmt w:val="decimal"/>
      <w:lvlText w:val="%1."/>
      <w:lvlJc w:val="left"/>
      <w:pPr>
        <w:ind w:left="720" w:hanging="360"/>
      </w:pPr>
      <w:rPr>
        <w:rFonts w:cs="Times New Roman"/>
        <w:b/>
        <w:sz w:val="24"/>
        <w:szCs w:val="24"/>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
    <w:nsid w:val="7D527684"/>
    <w:multiLevelType w:val="hybridMultilevel"/>
    <w:tmpl w:val="33362438"/>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46352"/>
    <w:rsid w:val="00046352"/>
    <w:rsid w:val="00057919"/>
    <w:rsid w:val="0009212D"/>
    <w:rsid w:val="0011767A"/>
    <w:rsid w:val="00123DE0"/>
    <w:rsid w:val="0017477F"/>
    <w:rsid w:val="00182C34"/>
    <w:rsid w:val="00184635"/>
    <w:rsid w:val="00232A81"/>
    <w:rsid w:val="00235DF7"/>
    <w:rsid w:val="00305526"/>
    <w:rsid w:val="0033270E"/>
    <w:rsid w:val="003355B0"/>
    <w:rsid w:val="003877F1"/>
    <w:rsid w:val="003C7C9A"/>
    <w:rsid w:val="003E5431"/>
    <w:rsid w:val="0047382A"/>
    <w:rsid w:val="00473EA7"/>
    <w:rsid w:val="0049132F"/>
    <w:rsid w:val="00500810"/>
    <w:rsid w:val="0057261F"/>
    <w:rsid w:val="00597E2D"/>
    <w:rsid w:val="00651203"/>
    <w:rsid w:val="00664EFB"/>
    <w:rsid w:val="007729A4"/>
    <w:rsid w:val="00797126"/>
    <w:rsid w:val="007D1C10"/>
    <w:rsid w:val="007E33C5"/>
    <w:rsid w:val="0082154A"/>
    <w:rsid w:val="00883CDA"/>
    <w:rsid w:val="00895458"/>
    <w:rsid w:val="008C67BE"/>
    <w:rsid w:val="008D5854"/>
    <w:rsid w:val="008F6390"/>
    <w:rsid w:val="0095101F"/>
    <w:rsid w:val="00953FAC"/>
    <w:rsid w:val="00A7074D"/>
    <w:rsid w:val="00AD2A13"/>
    <w:rsid w:val="00B246B3"/>
    <w:rsid w:val="00B91F41"/>
    <w:rsid w:val="00BA0679"/>
    <w:rsid w:val="00BC6C84"/>
    <w:rsid w:val="00BC6CE0"/>
    <w:rsid w:val="00C1760F"/>
    <w:rsid w:val="00CC182F"/>
    <w:rsid w:val="00CE5B0F"/>
    <w:rsid w:val="00CF0776"/>
    <w:rsid w:val="00CF7165"/>
    <w:rsid w:val="00D27C7B"/>
    <w:rsid w:val="00D34651"/>
    <w:rsid w:val="00D90840"/>
    <w:rsid w:val="00DE67DA"/>
    <w:rsid w:val="00E515DF"/>
    <w:rsid w:val="00EB0E2D"/>
    <w:rsid w:val="00ED72F1"/>
    <w:rsid w:val="00EF3ADA"/>
    <w:rsid w:val="00F06B00"/>
    <w:rsid w:val="00F53BFE"/>
    <w:rsid w:val="00F85A15"/>
    <w:rsid w:val="00FF099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165"/>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46352"/>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046352"/>
    <w:rPr>
      <w:rFonts w:cs="Times New Roman"/>
    </w:rPr>
  </w:style>
  <w:style w:type="paragraph" w:styleId="Footer">
    <w:name w:val="footer"/>
    <w:basedOn w:val="Normal"/>
    <w:link w:val="FooterChar"/>
    <w:uiPriority w:val="99"/>
    <w:rsid w:val="00046352"/>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046352"/>
    <w:rPr>
      <w:rFonts w:cs="Times New Roman"/>
    </w:rPr>
  </w:style>
  <w:style w:type="paragraph" w:styleId="ListParagraph">
    <w:name w:val="List Paragraph"/>
    <w:basedOn w:val="Normal"/>
    <w:uiPriority w:val="99"/>
    <w:qFormat/>
    <w:rsid w:val="00046352"/>
    <w:pPr>
      <w:ind w:left="720"/>
      <w:contextualSpacing/>
    </w:pPr>
  </w:style>
</w:styles>
</file>

<file path=word/webSettings.xml><?xml version="1.0" encoding="utf-8"?>
<w:webSettings xmlns:r="http://schemas.openxmlformats.org/officeDocument/2006/relationships" xmlns:w="http://schemas.openxmlformats.org/wordprocessingml/2006/main">
  <w:divs>
    <w:div w:id="1409765625">
      <w:marLeft w:val="0"/>
      <w:marRight w:val="0"/>
      <w:marTop w:val="0"/>
      <w:marBottom w:val="0"/>
      <w:divBdr>
        <w:top w:val="none" w:sz="0" w:space="0" w:color="auto"/>
        <w:left w:val="none" w:sz="0" w:space="0" w:color="auto"/>
        <w:bottom w:val="none" w:sz="0" w:space="0" w:color="auto"/>
        <w:right w:val="none" w:sz="0" w:space="0" w:color="auto"/>
      </w:divBdr>
    </w:div>
    <w:div w:id="1409765626">
      <w:marLeft w:val="0"/>
      <w:marRight w:val="0"/>
      <w:marTop w:val="0"/>
      <w:marBottom w:val="0"/>
      <w:divBdr>
        <w:top w:val="none" w:sz="0" w:space="0" w:color="auto"/>
        <w:left w:val="none" w:sz="0" w:space="0" w:color="auto"/>
        <w:bottom w:val="none" w:sz="0" w:space="0" w:color="auto"/>
        <w:right w:val="none" w:sz="0" w:space="0" w:color="auto"/>
      </w:divBdr>
    </w:div>
    <w:div w:id="1409765627">
      <w:marLeft w:val="0"/>
      <w:marRight w:val="0"/>
      <w:marTop w:val="0"/>
      <w:marBottom w:val="0"/>
      <w:divBdr>
        <w:top w:val="none" w:sz="0" w:space="0" w:color="auto"/>
        <w:left w:val="none" w:sz="0" w:space="0" w:color="auto"/>
        <w:bottom w:val="none" w:sz="0" w:space="0" w:color="auto"/>
        <w:right w:val="none" w:sz="0" w:space="0" w:color="auto"/>
      </w:divBdr>
    </w:div>
    <w:div w:id="1409765628">
      <w:marLeft w:val="0"/>
      <w:marRight w:val="0"/>
      <w:marTop w:val="0"/>
      <w:marBottom w:val="0"/>
      <w:divBdr>
        <w:top w:val="none" w:sz="0" w:space="0" w:color="auto"/>
        <w:left w:val="none" w:sz="0" w:space="0" w:color="auto"/>
        <w:bottom w:val="none" w:sz="0" w:space="0" w:color="auto"/>
        <w:right w:val="none" w:sz="0" w:space="0" w:color="auto"/>
      </w:divBdr>
    </w:div>
    <w:div w:id="14097656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84</TotalTime>
  <Pages>3</Pages>
  <Words>611</Words>
  <Characters>3488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Keith Ryan</cp:lastModifiedBy>
  <cp:revision>21</cp:revision>
  <cp:lastPrinted>2010-08-11T22:30:00Z</cp:lastPrinted>
  <dcterms:created xsi:type="dcterms:W3CDTF">2010-07-23T22:07:00Z</dcterms:created>
  <dcterms:modified xsi:type="dcterms:W3CDTF">2010-08-11T22:31:00Z</dcterms:modified>
</cp:coreProperties>
</file>